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66A6F" w:rsidRPr="00853BAF" w:rsidTr="00F66A6F">
        <w:tc>
          <w:tcPr>
            <w:tcW w:w="9923" w:type="dxa"/>
          </w:tcPr>
          <w:p w:rsidR="00F66A6F" w:rsidRPr="00853BAF" w:rsidRDefault="00F66A6F" w:rsidP="00F66A6F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0700" cy="520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6F" w:rsidRPr="00853BAF" w:rsidRDefault="00F66A6F" w:rsidP="00F66A6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66A6F" w:rsidRPr="00853BAF" w:rsidRDefault="00F66A6F" w:rsidP="00F66A6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66A6F" w:rsidRPr="00853BAF" w:rsidRDefault="00F66A6F" w:rsidP="00F66A6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66A6F" w:rsidRPr="00853BAF" w:rsidRDefault="00F66A6F" w:rsidP="00F66A6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66A6F" w:rsidRPr="00853BAF" w:rsidRDefault="00F66A6F" w:rsidP="00F66A6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66A6F" w:rsidRPr="00853BAF" w:rsidRDefault="00F66A6F" w:rsidP="00F66A6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9E40EB">
              <w:rPr>
                <w:u w:val="single"/>
              </w:rPr>
              <w:t>31.01.2018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9E40EB">
              <w:rPr>
                <w:u w:val="single"/>
              </w:rPr>
              <w:t>318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66A6F" w:rsidRPr="00853BAF" w:rsidRDefault="00F66A6F" w:rsidP="00F66A6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663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154E37" w:rsidRPr="00CE533B" w:rsidTr="0028001A">
        <w:trPr>
          <w:trHeight w:val="583"/>
        </w:trPr>
        <w:tc>
          <w:tcPr>
            <w:tcW w:w="6663" w:type="dxa"/>
          </w:tcPr>
          <w:p w:rsidR="00154E37" w:rsidRPr="00CE533B" w:rsidRDefault="00154E37" w:rsidP="00154E37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D5588">
              <w:rPr>
                <w:szCs w:val="28"/>
              </w:rPr>
              <w:t xml:space="preserve">планировки территории, ограниченной улицами </w:t>
            </w:r>
            <w:proofErr w:type="spellStart"/>
            <w:r w:rsidRPr="001D5588">
              <w:rPr>
                <w:szCs w:val="28"/>
              </w:rPr>
              <w:t>Хилокской</w:t>
            </w:r>
            <w:proofErr w:type="spellEnd"/>
            <w:r w:rsidRPr="001D5588">
              <w:rPr>
                <w:szCs w:val="28"/>
              </w:rPr>
              <w:t>, Петухова, Бородина и границей города Новосибирска, в Кировском районе</w:t>
            </w:r>
          </w:p>
        </w:tc>
      </w:tr>
    </w:tbl>
    <w:p w:rsidR="00154E37" w:rsidRPr="00F66A6F" w:rsidRDefault="00154E37" w:rsidP="00154E37">
      <w:pPr>
        <w:tabs>
          <w:tab w:val="left" w:pos="360"/>
        </w:tabs>
        <w:contextualSpacing/>
        <w:rPr>
          <w:sz w:val="22"/>
          <w:szCs w:val="28"/>
        </w:rPr>
      </w:pPr>
    </w:p>
    <w:p w:rsidR="00154E37" w:rsidRPr="00F66A6F" w:rsidRDefault="00154E37" w:rsidP="00154E37">
      <w:pPr>
        <w:ind w:left="35" w:firstLine="674"/>
        <w:rPr>
          <w:sz w:val="22"/>
          <w:szCs w:val="28"/>
        </w:rPr>
      </w:pPr>
    </w:p>
    <w:p w:rsidR="00154E37" w:rsidRPr="00CE533B" w:rsidRDefault="00154E37" w:rsidP="00154E37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</w:t>
      </w:r>
      <w:r w:rsidR="00AA4B14">
        <w:rPr>
          <w:szCs w:val="28"/>
        </w:rPr>
        <w:t xml:space="preserve">, объектов местного значения </w:t>
      </w:r>
      <w:r w:rsidRPr="00F02F0A">
        <w:rPr>
          <w:szCs w:val="28"/>
        </w:rPr>
        <w:t xml:space="preserve">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F32509" w:rsidRPr="00F32509">
        <w:rPr>
          <w:szCs w:val="28"/>
        </w:rPr>
        <w:t>решением Совета депутатов города Новосибирска от 24.05.2017 №</w:t>
      </w:r>
      <w:r w:rsidR="00E72C48">
        <w:rPr>
          <w:szCs w:val="28"/>
        </w:rPr>
        <w:t> </w:t>
      </w:r>
      <w:r w:rsidR="00F32509" w:rsidRPr="00F32509">
        <w:rPr>
          <w:szCs w:val="28"/>
        </w:rPr>
        <w:t>411 «О Порядке подготовки</w:t>
      </w:r>
      <w:proofErr w:type="gramEnd"/>
      <w:r w:rsidR="00F32509" w:rsidRPr="00F32509">
        <w:rPr>
          <w:szCs w:val="28"/>
        </w:rPr>
        <w:t xml:space="preserve"> документации по планировке территории и пр</w:t>
      </w:r>
      <w:r w:rsidR="00F32509" w:rsidRPr="00F32509">
        <w:rPr>
          <w:szCs w:val="28"/>
        </w:rPr>
        <w:t>и</w:t>
      </w:r>
      <w:r w:rsidR="00F32509" w:rsidRPr="00F32509">
        <w:rPr>
          <w:szCs w:val="28"/>
        </w:rPr>
        <w:t>знании утратившими силу отдельных решений Совета депутатов города Новос</w:t>
      </w:r>
      <w:r w:rsidR="00F32509" w:rsidRPr="00F32509">
        <w:rPr>
          <w:szCs w:val="28"/>
        </w:rPr>
        <w:t>и</w:t>
      </w:r>
      <w:r w:rsidR="00F32509" w:rsidRPr="00F32509">
        <w:rPr>
          <w:szCs w:val="28"/>
        </w:rPr>
        <w:t>бирска»</w:t>
      </w:r>
      <w:r w:rsidR="00F32509">
        <w:rPr>
          <w:szCs w:val="28"/>
        </w:rPr>
        <w:t xml:space="preserve">, </w:t>
      </w:r>
      <w:r>
        <w:rPr>
          <w:szCs w:val="28"/>
        </w:rPr>
        <w:t xml:space="preserve">постановлением мэрии города Новосибирска </w:t>
      </w:r>
      <w:r w:rsidR="00AA4B14">
        <w:rPr>
          <w:szCs w:val="28"/>
        </w:rPr>
        <w:t>от 31.05.2016</w:t>
      </w:r>
      <w:r w:rsidRPr="007158B2">
        <w:rPr>
          <w:szCs w:val="28"/>
        </w:rPr>
        <w:t> </w:t>
      </w:r>
      <w:r w:rsidR="00AA4B14" w:rsidRPr="00AA4B14">
        <w:rPr>
          <w:szCs w:val="28"/>
        </w:rPr>
        <w:t>№</w:t>
      </w:r>
      <w:r w:rsidR="00AA4B14">
        <w:rPr>
          <w:szCs w:val="28"/>
        </w:rPr>
        <w:t xml:space="preserve"> </w:t>
      </w:r>
      <w:r w:rsidR="00AA4B14" w:rsidRPr="00AA4B14">
        <w:rPr>
          <w:szCs w:val="28"/>
        </w:rPr>
        <w:t xml:space="preserve">2269 </w:t>
      </w:r>
      <w:r w:rsidR="00AA4B14">
        <w:rPr>
          <w:szCs w:val="28"/>
        </w:rPr>
        <w:t>«</w:t>
      </w:r>
      <w:r w:rsidR="00270542">
        <w:rPr>
          <w:szCs w:val="28"/>
        </w:rPr>
        <w:t>О </w:t>
      </w:r>
      <w:r w:rsidR="00AA4B14" w:rsidRPr="00AA4B14">
        <w:rPr>
          <w:szCs w:val="28"/>
        </w:rPr>
        <w:t xml:space="preserve">подготовке проекта планировки территории, ограниченной улицами </w:t>
      </w:r>
      <w:proofErr w:type="spellStart"/>
      <w:r w:rsidR="00AA4B14" w:rsidRPr="00AA4B14">
        <w:rPr>
          <w:szCs w:val="28"/>
        </w:rPr>
        <w:t>Хило</w:t>
      </w:r>
      <w:r w:rsidR="00AA4B14" w:rsidRPr="00AA4B14">
        <w:rPr>
          <w:szCs w:val="28"/>
        </w:rPr>
        <w:t>к</w:t>
      </w:r>
      <w:r w:rsidR="00AA4B14" w:rsidRPr="00AA4B14">
        <w:rPr>
          <w:szCs w:val="28"/>
        </w:rPr>
        <w:t>ской</w:t>
      </w:r>
      <w:proofErr w:type="spellEnd"/>
      <w:r w:rsidR="00AA4B14" w:rsidRPr="00AA4B14">
        <w:rPr>
          <w:szCs w:val="28"/>
        </w:rPr>
        <w:t>, Петухова, Бородина и границей города Новосибирска, в Кировском районе</w:t>
      </w:r>
      <w:r w:rsidR="00AA4B14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154E37" w:rsidRPr="000255F3" w:rsidRDefault="00154E37" w:rsidP="00154E37">
      <w:pPr>
        <w:rPr>
          <w:szCs w:val="28"/>
        </w:rPr>
      </w:pPr>
      <w:r w:rsidRPr="000255F3">
        <w:rPr>
          <w:szCs w:val="28"/>
        </w:rPr>
        <w:t xml:space="preserve">1. Утвердить </w:t>
      </w:r>
      <w:r w:rsidR="00AA4B14">
        <w:rPr>
          <w:szCs w:val="28"/>
        </w:rPr>
        <w:t xml:space="preserve">проект </w:t>
      </w:r>
      <w:r w:rsidRPr="001D5588">
        <w:rPr>
          <w:szCs w:val="28"/>
        </w:rPr>
        <w:t xml:space="preserve">планировки территории, ограниченной улицами </w:t>
      </w:r>
      <w:proofErr w:type="spellStart"/>
      <w:r w:rsidRPr="001D5588">
        <w:rPr>
          <w:szCs w:val="28"/>
        </w:rPr>
        <w:t>Х</w:t>
      </w:r>
      <w:r w:rsidRPr="001D5588">
        <w:rPr>
          <w:szCs w:val="28"/>
        </w:rPr>
        <w:t>и</w:t>
      </w:r>
      <w:r w:rsidRPr="001D5588">
        <w:rPr>
          <w:szCs w:val="28"/>
        </w:rPr>
        <w:t>локской</w:t>
      </w:r>
      <w:proofErr w:type="spellEnd"/>
      <w:r w:rsidRPr="001D5588">
        <w:rPr>
          <w:szCs w:val="28"/>
        </w:rPr>
        <w:t>, Петухова, Бородина и границей города Новосибирска, в Кировском ра</w:t>
      </w:r>
      <w:r w:rsidRPr="001D5588">
        <w:rPr>
          <w:szCs w:val="28"/>
        </w:rPr>
        <w:t>й</w:t>
      </w:r>
      <w:r w:rsidRPr="001D5588">
        <w:rPr>
          <w:szCs w:val="28"/>
        </w:rPr>
        <w:t>оне</w:t>
      </w:r>
      <w:r w:rsidRPr="000255F3">
        <w:rPr>
          <w:szCs w:val="28"/>
        </w:rPr>
        <w:t xml:space="preserve"> (при</w:t>
      </w:r>
      <w:r w:rsidR="00AA4B14">
        <w:rPr>
          <w:szCs w:val="28"/>
        </w:rPr>
        <w:t>ложение</w:t>
      </w:r>
      <w:r w:rsidRPr="000255F3">
        <w:rPr>
          <w:szCs w:val="28"/>
        </w:rPr>
        <w:t>).</w:t>
      </w:r>
    </w:p>
    <w:p w:rsidR="00154E37" w:rsidRPr="000255F3" w:rsidRDefault="00154E37" w:rsidP="00154E37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0255F3">
        <w:rPr>
          <w:szCs w:val="28"/>
        </w:rPr>
        <w:t>Признать утратившим силу постановление</w:t>
      </w:r>
      <w:r>
        <w:rPr>
          <w:szCs w:val="28"/>
        </w:rPr>
        <w:t xml:space="preserve"> мэрии города Новосибирска от </w:t>
      </w:r>
      <w:r w:rsidRPr="00720BC1">
        <w:rPr>
          <w:szCs w:val="28"/>
        </w:rPr>
        <w:t>17.02.2014</w:t>
      </w:r>
      <w:r>
        <w:rPr>
          <w:szCs w:val="28"/>
        </w:rPr>
        <w:t xml:space="preserve"> </w:t>
      </w:r>
      <w:r w:rsidRPr="00720BC1">
        <w:rPr>
          <w:szCs w:val="28"/>
        </w:rPr>
        <w:t>№</w:t>
      </w:r>
      <w:r>
        <w:rPr>
          <w:szCs w:val="28"/>
        </w:rPr>
        <w:t xml:space="preserve"> 1</w:t>
      </w:r>
      <w:r w:rsidRPr="00720BC1">
        <w:rPr>
          <w:szCs w:val="28"/>
        </w:rPr>
        <w:t>225</w:t>
      </w:r>
      <w:r>
        <w:rPr>
          <w:szCs w:val="28"/>
        </w:rPr>
        <w:t xml:space="preserve"> «</w:t>
      </w:r>
      <w:r w:rsidRPr="00720BC1">
        <w:rPr>
          <w:szCs w:val="28"/>
        </w:rPr>
        <w:t xml:space="preserve">Об утверждении </w:t>
      </w:r>
      <w:r w:rsidRPr="00BF18D0">
        <w:rPr>
          <w:szCs w:val="28"/>
        </w:rPr>
        <w:t xml:space="preserve">проекта </w:t>
      </w:r>
      <w:r w:rsidRPr="00925746">
        <w:rPr>
          <w:szCs w:val="28"/>
        </w:rPr>
        <w:t xml:space="preserve">планировки </w:t>
      </w:r>
      <w:r>
        <w:rPr>
          <w:szCs w:val="28"/>
        </w:rPr>
        <w:t>южной части Киро</w:t>
      </w:r>
      <w:r>
        <w:rPr>
          <w:szCs w:val="28"/>
        </w:rPr>
        <w:t>в</w:t>
      </w:r>
      <w:r>
        <w:rPr>
          <w:szCs w:val="28"/>
        </w:rPr>
        <w:t>ского района»</w:t>
      </w:r>
      <w:r w:rsidR="000157B6" w:rsidRPr="000157B6">
        <w:rPr>
          <w:szCs w:val="28"/>
        </w:rPr>
        <w:t xml:space="preserve"> </w:t>
      </w:r>
      <w:r w:rsidR="000157B6">
        <w:rPr>
          <w:szCs w:val="28"/>
        </w:rPr>
        <w:t xml:space="preserve">в части территории, ограниченной улицами </w:t>
      </w:r>
      <w:proofErr w:type="spellStart"/>
      <w:r w:rsidR="000157B6">
        <w:rPr>
          <w:szCs w:val="28"/>
        </w:rPr>
        <w:t>Хилокской</w:t>
      </w:r>
      <w:proofErr w:type="spellEnd"/>
      <w:r w:rsidR="000157B6">
        <w:rPr>
          <w:szCs w:val="28"/>
        </w:rPr>
        <w:t>, Петухова, Бородина и границей города Новосибирска, в Кировском районе.</w:t>
      </w:r>
    </w:p>
    <w:p w:rsidR="00154E37" w:rsidRDefault="00154E37" w:rsidP="00154E37">
      <w:pPr>
        <w:ind w:left="35" w:firstLine="674"/>
        <w:rPr>
          <w:szCs w:val="28"/>
        </w:rPr>
      </w:pPr>
      <w:r>
        <w:rPr>
          <w:szCs w:val="28"/>
        </w:rPr>
        <w:t>3</w:t>
      </w:r>
      <w:r w:rsidRPr="000255F3">
        <w:rPr>
          <w:szCs w:val="28"/>
        </w:rPr>
        <w:t>. </w:t>
      </w:r>
      <w:r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Pr="00CE533B">
        <w:rPr>
          <w:szCs w:val="28"/>
        </w:rPr>
        <w:t>разместить постановление</w:t>
      </w:r>
      <w:proofErr w:type="gramEnd"/>
      <w:r w:rsidRPr="00CE533B">
        <w:rPr>
          <w:szCs w:val="28"/>
        </w:rPr>
        <w:t xml:space="preserve">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154E37" w:rsidRDefault="00154E37" w:rsidP="00154E37">
      <w:pPr>
        <w:ind w:left="35" w:firstLine="674"/>
        <w:rPr>
          <w:szCs w:val="28"/>
        </w:rPr>
      </w:pPr>
      <w:r>
        <w:rPr>
          <w:szCs w:val="28"/>
        </w:rPr>
        <w:t>4.</w:t>
      </w:r>
      <w:r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154E37" w:rsidRPr="00CE533B" w:rsidRDefault="00154E37" w:rsidP="00154E37">
      <w:pPr>
        <w:ind w:left="35" w:firstLine="674"/>
        <w:rPr>
          <w:szCs w:val="28"/>
        </w:rPr>
      </w:pPr>
      <w:r>
        <w:rPr>
          <w:szCs w:val="28"/>
        </w:rPr>
        <w:t>5</w:t>
      </w:r>
      <w:r w:rsidRPr="00CE533B">
        <w:rPr>
          <w:szCs w:val="28"/>
        </w:rPr>
        <w:t>. </w:t>
      </w:r>
      <w:proofErr w:type="gramStart"/>
      <w:r w:rsidRPr="00CE533B">
        <w:rPr>
          <w:szCs w:val="28"/>
        </w:rPr>
        <w:t>Контроль за</w:t>
      </w:r>
      <w:proofErr w:type="gramEnd"/>
      <w:r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154E37" w:rsidRPr="00CE533B" w:rsidTr="00154E37">
        <w:tc>
          <w:tcPr>
            <w:tcW w:w="6946" w:type="dxa"/>
            <w:gridSpan w:val="2"/>
          </w:tcPr>
          <w:p w:rsidR="00154E37" w:rsidRPr="00CE533B" w:rsidRDefault="00154E37" w:rsidP="00154E37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54E37" w:rsidRPr="00CE533B" w:rsidRDefault="00154E37" w:rsidP="00154E3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154E37" w:rsidRPr="00354F4B" w:rsidTr="00154E37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54E37" w:rsidRPr="0028001A" w:rsidRDefault="00154E37" w:rsidP="00154E37">
            <w:pPr>
              <w:ind w:firstLine="34"/>
              <w:rPr>
                <w:sz w:val="18"/>
                <w:szCs w:val="26"/>
              </w:rPr>
            </w:pPr>
          </w:p>
          <w:p w:rsidR="00154E37" w:rsidRPr="002916F3" w:rsidRDefault="00154E37" w:rsidP="00154E37">
            <w:pPr>
              <w:ind w:firstLine="34"/>
              <w:rPr>
                <w:sz w:val="24"/>
              </w:rPr>
            </w:pPr>
            <w:r w:rsidRPr="002916F3">
              <w:rPr>
                <w:sz w:val="24"/>
              </w:rPr>
              <w:t>Кучинская</w:t>
            </w:r>
          </w:p>
          <w:p w:rsidR="00154E37" w:rsidRPr="002916F3" w:rsidRDefault="00154E37" w:rsidP="00154E37">
            <w:pPr>
              <w:ind w:firstLine="34"/>
              <w:rPr>
                <w:sz w:val="24"/>
              </w:rPr>
            </w:pPr>
            <w:r w:rsidRPr="002916F3">
              <w:rPr>
                <w:sz w:val="24"/>
              </w:rPr>
              <w:t>2275337</w:t>
            </w:r>
          </w:p>
          <w:p w:rsidR="00154E37" w:rsidRPr="00354F4B" w:rsidRDefault="00154E37" w:rsidP="00154E37">
            <w:pPr>
              <w:ind w:firstLine="34"/>
              <w:rPr>
                <w:szCs w:val="28"/>
              </w:rPr>
            </w:pPr>
            <w:proofErr w:type="spellStart"/>
            <w:r w:rsidRPr="002916F3">
              <w:rPr>
                <w:sz w:val="24"/>
              </w:rPr>
              <w:t>ГУАиГ</w:t>
            </w:r>
            <w:proofErr w:type="spellEnd"/>
          </w:p>
        </w:tc>
      </w:tr>
    </w:tbl>
    <w:p w:rsidR="00154E37" w:rsidRPr="00354F4B" w:rsidRDefault="00154E37" w:rsidP="00154E37">
      <w:pPr>
        <w:rPr>
          <w:szCs w:val="28"/>
        </w:rPr>
        <w:sectPr w:rsidR="00154E37" w:rsidRPr="00354F4B" w:rsidSect="002916F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0" w:left="1418" w:header="567" w:footer="283" w:gutter="0"/>
          <w:pgNumType w:start="1"/>
          <w:cols w:space="720"/>
          <w:titlePg/>
          <w:docGrid w:linePitch="381"/>
        </w:sectPr>
      </w:pPr>
    </w:p>
    <w:p w:rsidR="00154E37" w:rsidRPr="0014056F" w:rsidRDefault="00154E37" w:rsidP="0028001A">
      <w:pPr>
        <w:ind w:left="5040" w:firstLine="1623"/>
      </w:pPr>
      <w:r w:rsidRPr="0014056F">
        <w:t>Приложение</w:t>
      </w:r>
    </w:p>
    <w:p w:rsidR="00154E37" w:rsidRPr="0014056F" w:rsidRDefault="00154E37" w:rsidP="0028001A">
      <w:pPr>
        <w:ind w:left="5040" w:firstLine="1623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54E37" w:rsidRPr="0014056F" w:rsidRDefault="00154E37" w:rsidP="0028001A">
      <w:pPr>
        <w:ind w:left="5040" w:firstLine="1623"/>
      </w:pPr>
      <w:r w:rsidRPr="0014056F">
        <w:t>города Новосибирска</w:t>
      </w:r>
    </w:p>
    <w:p w:rsidR="00154E37" w:rsidRPr="001B7D29" w:rsidRDefault="00154E37" w:rsidP="0028001A">
      <w:pPr>
        <w:ind w:left="5040" w:firstLine="1623"/>
        <w:rPr>
          <w:u w:val="single"/>
        </w:rPr>
      </w:pPr>
      <w:r w:rsidRPr="0014056F">
        <w:t xml:space="preserve">от </w:t>
      </w:r>
      <w:r w:rsidR="009E40EB">
        <w:rPr>
          <w:u w:val="single"/>
        </w:rPr>
        <w:t>31.01.2018</w:t>
      </w:r>
      <w:r>
        <w:t xml:space="preserve"> № </w:t>
      </w:r>
      <w:r w:rsidR="009E40EB">
        <w:rPr>
          <w:u w:val="single"/>
        </w:rPr>
        <w:t>318</w:t>
      </w:r>
    </w:p>
    <w:p w:rsidR="00154E37" w:rsidRDefault="00154E37" w:rsidP="00154E37"/>
    <w:p w:rsidR="00154E37" w:rsidRPr="006B1EC1" w:rsidRDefault="00154E37" w:rsidP="00154E37"/>
    <w:p w:rsidR="00154E37" w:rsidRPr="00F66A6F" w:rsidRDefault="00154E37" w:rsidP="00154E37">
      <w:pPr>
        <w:widowControl w:val="0"/>
        <w:ind w:right="-2" w:firstLine="0"/>
        <w:jc w:val="center"/>
        <w:rPr>
          <w:b/>
          <w:szCs w:val="28"/>
        </w:rPr>
      </w:pPr>
      <w:r w:rsidRPr="00F66A6F">
        <w:rPr>
          <w:b/>
          <w:szCs w:val="28"/>
        </w:rPr>
        <w:t>ПРОЕКТ</w:t>
      </w:r>
    </w:p>
    <w:p w:rsidR="00F66A6F" w:rsidRDefault="00154E37" w:rsidP="00154E37">
      <w:pPr>
        <w:widowControl w:val="0"/>
        <w:ind w:right="-2" w:firstLine="0"/>
        <w:jc w:val="center"/>
        <w:rPr>
          <w:b/>
          <w:szCs w:val="28"/>
        </w:rPr>
      </w:pPr>
      <w:r w:rsidRPr="00F66A6F">
        <w:rPr>
          <w:b/>
          <w:szCs w:val="28"/>
        </w:rPr>
        <w:t xml:space="preserve">планировки территории, ограниченной улицами </w:t>
      </w:r>
      <w:proofErr w:type="spellStart"/>
      <w:r w:rsidRPr="00F66A6F">
        <w:rPr>
          <w:b/>
          <w:szCs w:val="28"/>
        </w:rPr>
        <w:t>Хилокской</w:t>
      </w:r>
      <w:proofErr w:type="spellEnd"/>
      <w:r w:rsidRPr="00F66A6F">
        <w:rPr>
          <w:b/>
          <w:szCs w:val="28"/>
        </w:rPr>
        <w:t xml:space="preserve">, Петухова, </w:t>
      </w:r>
    </w:p>
    <w:p w:rsidR="00154E37" w:rsidRPr="00F66A6F" w:rsidRDefault="00154E37" w:rsidP="00154E37">
      <w:pPr>
        <w:widowControl w:val="0"/>
        <w:ind w:right="-2" w:firstLine="0"/>
        <w:jc w:val="center"/>
        <w:rPr>
          <w:b/>
          <w:szCs w:val="28"/>
        </w:rPr>
      </w:pPr>
      <w:r w:rsidRPr="00F66A6F">
        <w:rPr>
          <w:b/>
          <w:szCs w:val="28"/>
        </w:rPr>
        <w:t>Бородина и границей города Новосибирска, в Кировском районе</w:t>
      </w:r>
    </w:p>
    <w:p w:rsidR="00154E37" w:rsidRPr="000512F0" w:rsidRDefault="00154E37" w:rsidP="00154E37">
      <w:pPr>
        <w:widowControl w:val="0"/>
        <w:ind w:right="-2" w:firstLine="0"/>
        <w:jc w:val="center"/>
        <w:rPr>
          <w:szCs w:val="28"/>
        </w:rPr>
      </w:pPr>
    </w:p>
    <w:p w:rsidR="00154E37" w:rsidRPr="00CE18DF" w:rsidRDefault="00154E37" w:rsidP="00154E37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154E37" w:rsidRPr="00CE18DF" w:rsidRDefault="00154E37" w:rsidP="00154E37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154E37" w:rsidRPr="00CE18DF" w:rsidRDefault="00154E37" w:rsidP="00154E37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154E37" w:rsidRPr="0075601C" w:rsidRDefault="00154E37" w:rsidP="00154E3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54E37" w:rsidRPr="00354F4B" w:rsidRDefault="00154E37" w:rsidP="00154E37">
      <w:pPr>
        <w:widowControl w:val="0"/>
        <w:ind w:right="264" w:firstLine="0"/>
        <w:rPr>
          <w:szCs w:val="28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154E37" w:rsidRDefault="00154E37" w:rsidP="00154E37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0936B6">
      <w:pPr>
        <w:widowControl w:val="0"/>
        <w:ind w:left="6804" w:right="266" w:firstLine="0"/>
        <w:jc w:val="left"/>
        <w:rPr>
          <w:sz w:val="24"/>
          <w:szCs w:val="24"/>
        </w:rPr>
        <w:sectPr w:rsidR="000936B6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325DAB" w:rsidRDefault="00325DAB" w:rsidP="00FA0D6E">
      <w:pPr>
        <w:widowControl w:val="0"/>
        <w:ind w:firstLine="0"/>
        <w:jc w:val="center"/>
        <w:rPr>
          <w:sz w:val="24"/>
          <w:szCs w:val="24"/>
        </w:rPr>
        <w:sectPr w:rsidR="00325DAB" w:rsidSect="00FA0D6E">
          <w:pgSz w:w="23814" w:h="16840" w:orient="landscape" w:code="8"/>
          <w:pgMar w:top="709" w:right="708" w:bottom="142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4222095" cy="10055225"/>
            <wp:effectExtent l="19050" t="0" r="8255" b="0"/>
            <wp:docPr id="1" name="Рисунок 0" descr="Приложение 1(после П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после ПС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095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C2" w:rsidRDefault="00325DAB">
      <w:pPr>
        <w:ind w:firstLine="0"/>
        <w:jc w:val="left"/>
        <w:rPr>
          <w:sz w:val="24"/>
          <w:szCs w:val="24"/>
        </w:rPr>
        <w:sectPr w:rsidR="00843EC2" w:rsidSect="00FA0D6E">
          <w:pgSz w:w="23814" w:h="16840" w:orient="landscape" w:code="8"/>
          <w:pgMar w:top="567" w:right="708" w:bottom="284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4222095" cy="10055225"/>
            <wp:effectExtent l="19050" t="0" r="8255" b="0"/>
            <wp:docPr id="2" name="Рисунок 1" descr="Приложение 2(после П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(после ПС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095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EC" w:rsidRPr="002916F3" w:rsidRDefault="00E00AEC" w:rsidP="0028001A">
      <w:pPr>
        <w:spacing w:line="240" w:lineRule="atLeast"/>
        <w:ind w:left="6804" w:firstLine="0"/>
        <w:rPr>
          <w:sz w:val="24"/>
        </w:rPr>
      </w:pPr>
      <w:bookmarkStart w:id="0" w:name="_Toc457310292"/>
      <w:bookmarkStart w:id="1" w:name="_Toc460339496"/>
      <w:r w:rsidRPr="002916F3">
        <w:rPr>
          <w:sz w:val="24"/>
        </w:rPr>
        <w:t xml:space="preserve">Приложение 3 </w:t>
      </w:r>
    </w:p>
    <w:p w:rsidR="00E00AEC" w:rsidRPr="002916F3" w:rsidRDefault="00E00AEC" w:rsidP="0028001A">
      <w:pPr>
        <w:spacing w:line="240" w:lineRule="atLeast"/>
        <w:ind w:left="6804" w:firstLine="0"/>
        <w:rPr>
          <w:sz w:val="24"/>
        </w:rPr>
      </w:pPr>
      <w:r w:rsidRPr="002916F3">
        <w:rPr>
          <w:sz w:val="24"/>
        </w:rPr>
        <w:t xml:space="preserve">к проекту </w:t>
      </w:r>
      <w:r w:rsidRPr="002916F3">
        <w:rPr>
          <w:sz w:val="24"/>
          <w:szCs w:val="28"/>
        </w:rPr>
        <w:t>планировки терр</w:t>
      </w:r>
      <w:r w:rsidRPr="002916F3">
        <w:rPr>
          <w:sz w:val="24"/>
          <w:szCs w:val="28"/>
        </w:rPr>
        <w:t>и</w:t>
      </w:r>
      <w:r w:rsidRPr="002916F3">
        <w:rPr>
          <w:sz w:val="24"/>
          <w:szCs w:val="28"/>
        </w:rPr>
        <w:t xml:space="preserve">тории, ограниченной улицами </w:t>
      </w:r>
      <w:r>
        <w:rPr>
          <w:sz w:val="24"/>
          <w:szCs w:val="28"/>
        </w:rPr>
        <w:t xml:space="preserve">    </w:t>
      </w:r>
      <w:proofErr w:type="spellStart"/>
      <w:r w:rsidRPr="002916F3">
        <w:rPr>
          <w:sz w:val="24"/>
          <w:szCs w:val="28"/>
        </w:rPr>
        <w:t>Хилокской</w:t>
      </w:r>
      <w:proofErr w:type="spellEnd"/>
      <w:r w:rsidRPr="002916F3">
        <w:rPr>
          <w:sz w:val="24"/>
          <w:szCs w:val="28"/>
        </w:rPr>
        <w:t>, Петухова, Бор</w:t>
      </w:r>
      <w:r w:rsidRPr="002916F3">
        <w:rPr>
          <w:sz w:val="24"/>
          <w:szCs w:val="28"/>
        </w:rPr>
        <w:t>о</w:t>
      </w:r>
      <w:r w:rsidRPr="002916F3">
        <w:rPr>
          <w:sz w:val="24"/>
          <w:szCs w:val="28"/>
        </w:rPr>
        <w:t xml:space="preserve">дина и границей города </w:t>
      </w:r>
      <w:r w:rsidR="0028001A">
        <w:rPr>
          <w:sz w:val="24"/>
          <w:szCs w:val="28"/>
        </w:rPr>
        <w:br/>
      </w:r>
      <w:r w:rsidRPr="002916F3">
        <w:rPr>
          <w:sz w:val="24"/>
          <w:szCs w:val="28"/>
        </w:rPr>
        <w:t>Новосибирска, в Кировском районе</w:t>
      </w:r>
    </w:p>
    <w:p w:rsidR="00E00AEC" w:rsidRDefault="00E00AEC" w:rsidP="00E00AEC">
      <w:pPr>
        <w:spacing w:line="240" w:lineRule="atLeast"/>
        <w:ind w:left="6237" w:firstLine="0"/>
        <w:rPr>
          <w:szCs w:val="24"/>
        </w:rPr>
      </w:pPr>
    </w:p>
    <w:p w:rsidR="00E00AEC" w:rsidRPr="00571732" w:rsidRDefault="00E00AEC" w:rsidP="00E00AEC">
      <w:pPr>
        <w:spacing w:line="240" w:lineRule="atLeast"/>
        <w:ind w:left="6237" w:firstLine="0"/>
        <w:rPr>
          <w:szCs w:val="24"/>
        </w:rPr>
      </w:pPr>
    </w:p>
    <w:bookmarkEnd w:id="0"/>
    <w:bookmarkEnd w:id="1"/>
    <w:p w:rsidR="00E00AEC" w:rsidRPr="00773399" w:rsidRDefault="00E00AEC" w:rsidP="00E00AEC">
      <w:pPr>
        <w:pStyle w:val="1"/>
        <w:keepNext w:val="0"/>
        <w:spacing w:before="0" w:after="0"/>
        <w:ind w:firstLine="0"/>
      </w:pPr>
      <w:r>
        <w:t>ПОЛОЖЕНИЯ</w:t>
      </w:r>
    </w:p>
    <w:p w:rsidR="00E00AEC" w:rsidRDefault="00E00AEC" w:rsidP="00E00AEC">
      <w:pPr>
        <w:widowControl w:val="0"/>
        <w:ind w:firstLine="0"/>
        <w:jc w:val="center"/>
        <w:rPr>
          <w:b/>
        </w:rPr>
      </w:pPr>
      <w:r w:rsidRPr="00773399">
        <w:rPr>
          <w:b/>
        </w:rPr>
        <w:t>о размещении объектов федерального, регионального и местного значения,</w:t>
      </w:r>
      <w:r>
        <w:rPr>
          <w:b/>
        </w:rPr>
        <w:t xml:space="preserve"> </w:t>
      </w:r>
      <w:r w:rsidRPr="00773399">
        <w:rPr>
          <w:b/>
        </w:rPr>
        <w:t>а</w:t>
      </w:r>
      <w:r>
        <w:rPr>
          <w:b/>
        </w:rPr>
        <w:t> </w:t>
      </w:r>
      <w:r w:rsidRPr="00773399">
        <w:rPr>
          <w:b/>
        </w:rPr>
        <w:t>также о характеристиках планируемого развития территории, в том</w:t>
      </w:r>
      <w:r w:rsidRPr="00CE1B95">
        <w:rPr>
          <w:b/>
        </w:rPr>
        <w:t xml:space="preserve"> </w:t>
      </w:r>
    </w:p>
    <w:p w:rsidR="00E00AEC" w:rsidRDefault="00E00AEC" w:rsidP="00E00AEC">
      <w:pPr>
        <w:widowControl w:val="0"/>
        <w:ind w:firstLine="0"/>
        <w:jc w:val="center"/>
        <w:rPr>
          <w:b/>
        </w:rPr>
      </w:pPr>
      <w:proofErr w:type="gramStart"/>
      <w:r w:rsidRPr="00773399">
        <w:rPr>
          <w:b/>
        </w:rPr>
        <w:t>числе</w:t>
      </w:r>
      <w:proofErr w:type="gramEnd"/>
      <w:r w:rsidRPr="00773399">
        <w:rPr>
          <w:b/>
        </w:rPr>
        <w:t xml:space="preserve"> плотности и параметрах застройки территории и характеристиках </w:t>
      </w:r>
    </w:p>
    <w:p w:rsidR="00E00AEC" w:rsidRDefault="00E00AEC" w:rsidP="00E00AEC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развития систем социального, транспортного обслуживания и </w:t>
      </w:r>
    </w:p>
    <w:p w:rsidR="00E00AEC" w:rsidRDefault="00E00AEC" w:rsidP="00E00AEC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инженерно-технического обеспечения, </w:t>
      </w:r>
      <w:proofErr w:type="gramStart"/>
      <w:r w:rsidRPr="00773399">
        <w:rPr>
          <w:b/>
        </w:rPr>
        <w:t>необходимых</w:t>
      </w:r>
      <w:proofErr w:type="gramEnd"/>
      <w:r w:rsidRPr="00773399">
        <w:rPr>
          <w:b/>
        </w:rPr>
        <w:t xml:space="preserve"> </w:t>
      </w:r>
    </w:p>
    <w:p w:rsidR="00E00AEC" w:rsidRDefault="00E00AEC" w:rsidP="00E00AEC">
      <w:pPr>
        <w:widowControl w:val="0"/>
        <w:ind w:firstLine="0"/>
        <w:jc w:val="center"/>
        <w:rPr>
          <w:b/>
        </w:rPr>
      </w:pPr>
      <w:r w:rsidRPr="00773399">
        <w:rPr>
          <w:b/>
        </w:rPr>
        <w:t>для развития территории</w:t>
      </w:r>
    </w:p>
    <w:p w:rsidR="00E00AEC" w:rsidRPr="00773399" w:rsidRDefault="00E00AEC" w:rsidP="00E00AEC">
      <w:pPr>
        <w:widowControl w:val="0"/>
        <w:ind w:firstLine="0"/>
        <w:jc w:val="center"/>
        <w:rPr>
          <w:b/>
        </w:rPr>
      </w:pPr>
    </w:p>
    <w:p w:rsidR="0028001A" w:rsidRDefault="00E00AEC" w:rsidP="00E00AEC">
      <w:pPr>
        <w:pStyle w:val="1"/>
        <w:keepNext w:val="0"/>
        <w:spacing w:before="0" w:after="0" w:line="240" w:lineRule="atLeast"/>
        <w:ind w:firstLine="0"/>
      </w:pPr>
      <w:r>
        <w:t>1. </w:t>
      </w:r>
      <w:r w:rsidRPr="00773399">
        <w:t xml:space="preserve">Характеристика современного использования </w:t>
      </w: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>
        <w:t xml:space="preserve">планируемой </w:t>
      </w:r>
      <w:r w:rsidRPr="00773399">
        <w:t>территории</w:t>
      </w:r>
    </w:p>
    <w:p w:rsidR="00E00AEC" w:rsidRPr="00D554E3" w:rsidRDefault="00E00AEC" w:rsidP="00E00AEC"/>
    <w:p w:rsidR="00E00AEC" w:rsidRDefault="00E00AEC" w:rsidP="00E00AEC">
      <w:r>
        <w:rPr>
          <w:szCs w:val="28"/>
        </w:rPr>
        <w:t xml:space="preserve">Проект планировки территории, ограниченной улицами 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>, Пет</w:t>
      </w:r>
      <w:r>
        <w:rPr>
          <w:szCs w:val="28"/>
        </w:rPr>
        <w:t>у</w:t>
      </w:r>
      <w:r>
        <w:rPr>
          <w:szCs w:val="28"/>
        </w:rPr>
        <w:t xml:space="preserve">хова, Бородина и границей города </w:t>
      </w:r>
      <w:r w:rsidRPr="00EA2B5B">
        <w:rPr>
          <w:szCs w:val="28"/>
        </w:rPr>
        <w:t xml:space="preserve">Новосибирска, в Кировском районе </w:t>
      </w:r>
      <w:r w:rsidRPr="00EA2B5B">
        <w:rPr>
          <w:color w:val="000000"/>
          <w:szCs w:val="28"/>
        </w:rPr>
        <w:t>(далее – проект планировки) разработан в отношении территории</w:t>
      </w:r>
      <w:r w:rsidR="00F66A6F">
        <w:rPr>
          <w:color w:val="000000"/>
          <w:szCs w:val="28"/>
        </w:rPr>
        <w:t>,</w:t>
      </w:r>
      <w:r w:rsidRPr="00EA2B5B">
        <w:rPr>
          <w:color w:val="000000"/>
          <w:szCs w:val="28"/>
        </w:rPr>
        <w:t xml:space="preserve"> </w:t>
      </w:r>
      <w:r w:rsidRPr="00EA2B5B">
        <w:rPr>
          <w:szCs w:val="28"/>
        </w:rPr>
        <w:t xml:space="preserve">ограниченной улицами </w:t>
      </w:r>
      <w:proofErr w:type="spellStart"/>
      <w:r w:rsidRPr="00EA2B5B">
        <w:rPr>
          <w:szCs w:val="28"/>
        </w:rPr>
        <w:t>Хилокской</w:t>
      </w:r>
      <w:proofErr w:type="spellEnd"/>
      <w:r w:rsidRPr="00EA2B5B">
        <w:rPr>
          <w:szCs w:val="28"/>
        </w:rPr>
        <w:t xml:space="preserve">, Петухова, Бородина и границей города Новосибирска, в Кировском районе </w:t>
      </w:r>
      <w:r w:rsidRPr="00EA2B5B">
        <w:rPr>
          <w:color w:val="000000"/>
          <w:szCs w:val="28"/>
        </w:rPr>
        <w:t>(далее – п</w:t>
      </w:r>
      <w:r>
        <w:rPr>
          <w:color w:val="000000"/>
          <w:szCs w:val="28"/>
        </w:rPr>
        <w:t>ланируемая</w:t>
      </w:r>
      <w:r w:rsidRPr="00EA2B5B">
        <w:rPr>
          <w:color w:val="000000"/>
          <w:szCs w:val="28"/>
        </w:rPr>
        <w:t xml:space="preserve"> территория)</w:t>
      </w:r>
      <w:r w:rsidRPr="00EA2B5B">
        <w:rPr>
          <w:szCs w:val="28"/>
        </w:rPr>
        <w:t>.</w:t>
      </w:r>
    </w:p>
    <w:p w:rsidR="00E00AEC" w:rsidRPr="00773399" w:rsidRDefault="00E00AEC" w:rsidP="00E00AEC">
      <w:r w:rsidRPr="00773399">
        <w:t>П</w:t>
      </w:r>
      <w:r>
        <w:t>ланируемая</w:t>
      </w:r>
      <w:r w:rsidRPr="00773399">
        <w:t xml:space="preserve"> </w:t>
      </w:r>
      <w:r w:rsidRPr="00E06840">
        <w:t>территория площадью 356,71 га</w:t>
      </w:r>
      <w:r w:rsidRPr="00773399">
        <w:t xml:space="preserve"> размещается в левобережной части города Новосибирска – в пределах </w:t>
      </w:r>
      <w:r w:rsidRPr="00F619E6">
        <w:t>южного левобережного планировочного сектора.</w:t>
      </w:r>
      <w:r w:rsidRPr="00773399">
        <w:t xml:space="preserve"> П</w:t>
      </w:r>
      <w:r>
        <w:t>ланируемая</w:t>
      </w:r>
      <w:r w:rsidRPr="00773399">
        <w:t xml:space="preserve"> </w:t>
      </w:r>
      <w:r>
        <w:t>т</w:t>
      </w:r>
      <w:r w:rsidRPr="00773399">
        <w:t>ерритория относится к Кировскому району.</w:t>
      </w:r>
    </w:p>
    <w:p w:rsidR="00E00AEC" w:rsidRPr="00773399" w:rsidRDefault="00E00AEC" w:rsidP="00E00AEC">
      <w:pPr>
        <w:spacing w:line="240" w:lineRule="atLeast"/>
      </w:pPr>
      <w:r w:rsidRPr="00773399">
        <w:t xml:space="preserve">Существующее землепользование и зонирование </w:t>
      </w:r>
      <w:r>
        <w:t xml:space="preserve">планируемой </w:t>
      </w:r>
      <w:r w:rsidRPr="00773399">
        <w:t>территории характеризуется чередованием размещения объектов жилого, производственного, коммунально-складского назначения. Восточн</w:t>
      </w:r>
      <w:r>
        <w:t>ая</w:t>
      </w:r>
      <w:r w:rsidRPr="00773399">
        <w:t xml:space="preserve"> часть </w:t>
      </w:r>
      <w:r>
        <w:t xml:space="preserve">планируемой </w:t>
      </w:r>
      <w:r w:rsidRPr="00773399">
        <w:t xml:space="preserve">территории отведена для индивидуального жилищного строительства. Западная часть </w:t>
      </w:r>
      <w:r>
        <w:t>план</w:t>
      </w:r>
      <w:r>
        <w:t>и</w:t>
      </w:r>
      <w:r>
        <w:t xml:space="preserve">руемой </w:t>
      </w:r>
      <w:r w:rsidRPr="00773399">
        <w:t>территории занята садовыми обществами, производственными и комм</w:t>
      </w:r>
      <w:r w:rsidRPr="00773399">
        <w:t>у</w:t>
      </w:r>
      <w:r w:rsidRPr="00773399">
        <w:t xml:space="preserve">нально-складскими объектами. По южной границе </w:t>
      </w:r>
      <w:r>
        <w:t xml:space="preserve">планируемой </w:t>
      </w:r>
      <w:r w:rsidRPr="00773399">
        <w:t>территории на ул.</w:t>
      </w:r>
      <w:r>
        <w:t> </w:t>
      </w:r>
      <w:r w:rsidRPr="00773399">
        <w:t>Бородина размещен</w:t>
      </w:r>
      <w:r>
        <w:t>а малоэтажная жилая застройка</w:t>
      </w:r>
      <w:r w:rsidRPr="00773399">
        <w:t xml:space="preserve">, </w:t>
      </w:r>
      <w:r>
        <w:t>прилегающая</w:t>
      </w:r>
      <w:r w:rsidRPr="00773399">
        <w:t xml:space="preserve"> к террит</w:t>
      </w:r>
      <w:r w:rsidRPr="00773399">
        <w:t>о</w:t>
      </w:r>
      <w:r w:rsidRPr="00773399">
        <w:t xml:space="preserve">рии ретрансляционной станции </w:t>
      </w:r>
      <w:r>
        <w:t>Ф</w:t>
      </w:r>
      <w:r w:rsidRPr="00773399">
        <w:t xml:space="preserve">едерального государственного унитарного предприятия «Российская телевизионная и радиовещательная сеть». </w:t>
      </w:r>
    </w:p>
    <w:p w:rsidR="00E00AEC" w:rsidRPr="00773399" w:rsidRDefault="00E00AEC" w:rsidP="00E00AEC">
      <w:pPr>
        <w:spacing w:line="240" w:lineRule="atLeast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</w:t>
      </w:r>
      <w:r>
        <w:t>ерритории предста</w:t>
      </w:r>
      <w:r>
        <w:t>в</w:t>
      </w:r>
      <w:r>
        <w:t>лен в таблице </w:t>
      </w:r>
      <w:r w:rsidRPr="00773399">
        <w:t>1.</w:t>
      </w:r>
    </w:p>
    <w:p w:rsidR="00E00AEC" w:rsidRPr="00773399" w:rsidRDefault="00E00AEC" w:rsidP="00E00AEC">
      <w:pPr>
        <w:suppressAutoHyphens/>
        <w:spacing w:line="240" w:lineRule="atLeast"/>
        <w:jc w:val="right"/>
      </w:pPr>
    </w:p>
    <w:p w:rsidR="00E00AEC" w:rsidRDefault="00E00AEC" w:rsidP="00E00AEC">
      <w:pPr>
        <w:ind w:firstLine="0"/>
        <w:jc w:val="left"/>
      </w:pPr>
      <w:r>
        <w:br w:type="page"/>
      </w:r>
    </w:p>
    <w:p w:rsidR="00E00AEC" w:rsidRDefault="00E00AEC" w:rsidP="00E00AEC">
      <w:pPr>
        <w:suppressAutoHyphens/>
        <w:spacing w:line="240" w:lineRule="atLeast"/>
        <w:jc w:val="right"/>
      </w:pPr>
      <w:r w:rsidRPr="00773399">
        <w:t>Таблица 1</w:t>
      </w:r>
    </w:p>
    <w:p w:rsidR="00E00AEC" w:rsidRPr="00773399" w:rsidRDefault="00E00AEC" w:rsidP="00E00AEC">
      <w:pPr>
        <w:suppressAutoHyphens/>
        <w:spacing w:line="240" w:lineRule="atLeast"/>
        <w:jc w:val="right"/>
      </w:pPr>
    </w:p>
    <w:p w:rsidR="00E00AEC" w:rsidRDefault="00E00AEC" w:rsidP="00E00AEC">
      <w:pPr>
        <w:suppressAutoHyphens/>
        <w:spacing w:line="240" w:lineRule="atLeast"/>
        <w:ind w:firstLine="0"/>
        <w:jc w:val="center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территории</w:t>
      </w:r>
    </w:p>
    <w:p w:rsidR="00E00AEC" w:rsidRDefault="00E00AEC" w:rsidP="00E00AEC">
      <w:pPr>
        <w:suppressAutoHyphens/>
        <w:spacing w:line="240" w:lineRule="atLeast"/>
        <w:ind w:firstLine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276"/>
        <w:gridCol w:w="1559"/>
      </w:tblGrid>
      <w:tr w:rsidR="00E00AEC" w:rsidRPr="00773399" w:rsidTr="00F66A6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773399" w:rsidRDefault="00E00AEC" w:rsidP="00270542">
            <w:pPr>
              <w:suppressAutoHyphens/>
              <w:ind w:firstLine="0"/>
              <w:jc w:val="center"/>
            </w:pPr>
            <w:r w:rsidRPr="00773399">
              <w:t>№</w:t>
            </w:r>
          </w:p>
          <w:p w:rsidR="00E00AEC" w:rsidRPr="00773399" w:rsidRDefault="00E00AEC" w:rsidP="00270542">
            <w:pPr>
              <w:suppressAutoHyphens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773399" w:rsidRDefault="00E00AEC" w:rsidP="00270542">
            <w:pPr>
              <w:suppressAutoHyphens/>
              <w:ind w:firstLine="0"/>
              <w:jc w:val="center"/>
            </w:pPr>
            <w:r>
              <w:rPr>
                <w:bCs/>
                <w:szCs w:val="28"/>
                <w:lang w:eastAsia="ar-SA"/>
              </w:rPr>
              <w:t>Вид использования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Default="00E00AEC" w:rsidP="00270542">
            <w:pPr>
              <w:suppressAutoHyphens/>
              <w:ind w:firstLine="0"/>
              <w:jc w:val="center"/>
            </w:pPr>
            <w:r w:rsidRPr="00773399">
              <w:t xml:space="preserve">Площадь, </w:t>
            </w:r>
          </w:p>
          <w:p w:rsidR="00E00AEC" w:rsidRPr="00773399" w:rsidRDefault="00E00AEC" w:rsidP="00270542">
            <w:pPr>
              <w:suppressAutoHyphens/>
              <w:ind w:firstLine="0"/>
              <w:jc w:val="center"/>
            </w:pPr>
            <w:r w:rsidRPr="00773399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4D1F3B" w:rsidRDefault="00E00AEC" w:rsidP="00270542">
            <w:pPr>
              <w:snapToGrid w:val="0"/>
              <w:spacing w:line="240" w:lineRule="atLeast"/>
              <w:ind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Процент</w:t>
            </w:r>
          </w:p>
          <w:p w:rsidR="00E00AEC" w:rsidRPr="004D1F3B" w:rsidRDefault="00E00AEC" w:rsidP="00270542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от общей</w:t>
            </w:r>
          </w:p>
          <w:p w:rsidR="00E00AEC" w:rsidRPr="004D1F3B" w:rsidRDefault="00E00AEC" w:rsidP="00270542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 xml:space="preserve">площади </w:t>
            </w:r>
            <w:proofErr w:type="spellStart"/>
            <w:proofErr w:type="gramStart"/>
            <w:r w:rsidRPr="004D1F3B">
              <w:t>плани</w:t>
            </w:r>
            <w:r>
              <w:t>-</w:t>
            </w:r>
            <w:r w:rsidRPr="004D1F3B">
              <w:t>руемой</w:t>
            </w:r>
            <w:proofErr w:type="spellEnd"/>
            <w:proofErr w:type="gramEnd"/>
          </w:p>
          <w:p w:rsidR="00E00AEC" w:rsidRPr="00773399" w:rsidRDefault="00E00AEC" w:rsidP="00270542">
            <w:pPr>
              <w:suppressAutoHyphens/>
              <w:ind w:firstLine="0"/>
              <w:jc w:val="center"/>
            </w:pPr>
            <w:r w:rsidRPr="004D1F3B">
              <w:rPr>
                <w:bCs/>
                <w:szCs w:val="28"/>
                <w:lang w:eastAsia="ar-SA"/>
              </w:rPr>
              <w:t>территории</w:t>
            </w:r>
          </w:p>
        </w:tc>
      </w:tr>
    </w:tbl>
    <w:p w:rsidR="00E00AEC" w:rsidRPr="00773399" w:rsidRDefault="00E00AEC" w:rsidP="00E00AEC">
      <w:pPr>
        <w:suppressAutoHyphens/>
        <w:rPr>
          <w:sz w:val="2"/>
          <w:szCs w:val="2"/>
        </w:rPr>
      </w:pP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276"/>
        <w:gridCol w:w="1559"/>
      </w:tblGrid>
      <w:tr w:rsidR="00E00AEC" w:rsidRPr="00E06840" w:rsidTr="00F66A6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  <w:rPr>
                <w:sz w:val="24"/>
              </w:rPr>
            </w:pPr>
            <w:r w:rsidRPr="00E06840">
              <w:rPr>
                <w:sz w:val="24"/>
              </w:rPr>
              <w:t>4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</w:pPr>
            <w:r w:rsidRPr="00E06840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</w:pPr>
            <w:r w:rsidRPr="00E06840">
              <w:rPr>
                <w:szCs w:val="28"/>
              </w:rPr>
              <w:t>Зона 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5,26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1,47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szCs w:val="28"/>
              </w:rPr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 xml:space="preserve">Зона </w:t>
            </w:r>
            <w:r>
              <w:rPr>
                <w:color w:val="000000"/>
                <w:szCs w:val="28"/>
              </w:rPr>
              <w:t xml:space="preserve">застройки </w:t>
            </w:r>
            <w:r w:rsidRPr="00E06840">
              <w:rPr>
                <w:color w:val="000000"/>
                <w:szCs w:val="28"/>
              </w:rPr>
              <w:t>индивидуальн</w:t>
            </w:r>
            <w:r>
              <w:rPr>
                <w:color w:val="000000"/>
                <w:szCs w:val="28"/>
              </w:rPr>
              <w:t xml:space="preserve">ыми жилыми домами </w:t>
            </w:r>
            <w:r w:rsidRPr="00E06840">
              <w:rPr>
                <w:color w:val="000000"/>
                <w:szCs w:val="28"/>
              </w:rPr>
              <w:t>(Ж-6)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23,75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6,66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Общественно-деловые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3.1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rFonts w:eastAsia="Calibri"/>
                <w:szCs w:val="28"/>
                <w:lang w:eastAsia="en-US"/>
              </w:rPr>
              <w:t>Зона специализированно</w:t>
            </w:r>
            <w:r>
              <w:rPr>
                <w:rFonts w:eastAsia="Calibri"/>
                <w:szCs w:val="28"/>
                <w:lang w:eastAsia="en-US"/>
              </w:rPr>
              <w:t>й общественной застройки (ОД-4)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0,19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0,05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4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Производственные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4.1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Зона производственн</w:t>
            </w:r>
            <w:r>
              <w:rPr>
                <w:color w:val="000000"/>
                <w:szCs w:val="28"/>
              </w:rPr>
              <w:t xml:space="preserve">ой деятельности </w:t>
            </w:r>
            <w:r w:rsidRPr="00E06840">
              <w:rPr>
                <w:color w:val="000000"/>
                <w:szCs w:val="28"/>
              </w:rPr>
              <w:t>(П-1)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6,95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1,95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4.2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12,74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3,57</w:t>
            </w:r>
          </w:p>
        </w:tc>
      </w:tr>
      <w:tr w:rsidR="00E00AEC" w:rsidRPr="00E06840" w:rsidTr="00F66A6F">
        <w:trPr>
          <w:cantSplit/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  <w:rPr>
                <w:color w:val="000000"/>
                <w:szCs w:val="28"/>
              </w:rPr>
            </w:pPr>
            <w:r w:rsidRPr="00E06840">
              <w:rPr>
                <w:color w:val="000000"/>
                <w:szCs w:val="28"/>
              </w:rPr>
              <w:t>Зоны инженерной и транспортной инфраструктур</w:t>
            </w:r>
            <w:r w:rsidRPr="00E06840">
              <w:t xml:space="preserve">, </w:t>
            </w:r>
            <w:r w:rsidR="0028001A">
              <w:br/>
            </w:r>
            <w:r w:rsidRPr="00E06840">
              <w:t>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Зона улично-дорожной сети (ИТ-3)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6,72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1,88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rPr>
                <w:lang w:val="en-US"/>
              </w:rPr>
              <w:t>5</w:t>
            </w:r>
            <w:r w:rsidRPr="00E06840">
              <w:t>,66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1,59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>
              <w:t>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ind w:firstLine="0"/>
            </w:pPr>
            <w:r w:rsidRPr="00E06840">
              <w:rPr>
                <w:color w:val="000000"/>
                <w:szCs w:val="28"/>
              </w:rPr>
              <w:t>Зона транспортно-пересадочных узлов (ИТ-5)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1,76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6.1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131,55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36,88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pacing w:line="240" w:lineRule="atLeast"/>
              <w:ind w:firstLine="0"/>
            </w:pPr>
            <w:r w:rsidRPr="00E06840">
              <w:rPr>
                <w:szCs w:val="28"/>
              </w:rPr>
              <w:t>Зоны специального назначения</w:t>
            </w:r>
            <w:r w:rsidRPr="00E06840">
              <w:t>, в том числе</w:t>
            </w:r>
            <w:r w:rsidRPr="00E06840">
              <w:rPr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7</w:t>
            </w:r>
            <w:r>
              <w:t>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pacing w:line="240" w:lineRule="atLeast"/>
              <w:ind w:firstLine="0"/>
            </w:pPr>
            <w:r w:rsidRPr="00E06840">
              <w:rPr>
                <w:szCs w:val="28"/>
              </w:rPr>
              <w:t>Зона военных и иных режимных объектов и терр</w:t>
            </w:r>
            <w:r w:rsidRPr="00E06840">
              <w:rPr>
                <w:szCs w:val="28"/>
              </w:rPr>
              <w:t>и</w:t>
            </w:r>
            <w:r w:rsidRPr="00E06840">
              <w:rPr>
                <w:szCs w:val="28"/>
              </w:rPr>
              <w:t>торий (С-3)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4,30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1,21</w:t>
            </w:r>
          </w:p>
        </w:tc>
      </w:tr>
      <w:tr w:rsidR="00E00AEC" w:rsidRPr="00E06840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153,32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42,98</w:t>
            </w:r>
          </w:p>
        </w:tc>
      </w:tr>
      <w:tr w:rsidR="00E00AEC" w:rsidRPr="00F017CE" w:rsidTr="00F66A6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pacing w:line="240" w:lineRule="atLeast"/>
              <w:ind w:firstLine="0"/>
            </w:pPr>
            <w:r w:rsidRPr="00E06840">
              <w:t>Общая площадь в границах проект</w:t>
            </w:r>
            <w:r>
              <w:t>а планировки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356,71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EC" w:rsidRPr="00E06840" w:rsidRDefault="00E00AEC" w:rsidP="00270542">
            <w:pPr>
              <w:suppressAutoHyphens/>
              <w:ind w:firstLine="0"/>
              <w:jc w:val="center"/>
            </w:pPr>
            <w:r w:rsidRPr="00E06840">
              <w:t>100</w:t>
            </w:r>
          </w:p>
        </w:tc>
      </w:tr>
    </w:tbl>
    <w:p w:rsidR="00E00AEC" w:rsidRPr="00773399" w:rsidRDefault="00E00AEC" w:rsidP="00E00AEC">
      <w:pPr>
        <w:suppressAutoHyphens/>
      </w:pPr>
    </w:p>
    <w:p w:rsidR="00E00AEC" w:rsidRPr="00170D9A" w:rsidRDefault="00E00AEC" w:rsidP="00E00AEC">
      <w:r w:rsidRPr="00773399">
        <w:t xml:space="preserve">Население </w:t>
      </w:r>
      <w:r>
        <w:t xml:space="preserve">планируемой </w:t>
      </w:r>
      <w:r w:rsidRPr="00773399">
        <w:t>тер</w:t>
      </w:r>
      <w:r>
        <w:t>ритории по состоянию на июнь</w:t>
      </w:r>
      <w:r w:rsidRPr="00773399">
        <w:t xml:space="preserve"> 201</w:t>
      </w:r>
      <w:r>
        <w:t xml:space="preserve">7 </w:t>
      </w:r>
      <w:r w:rsidRPr="00773399">
        <w:t>года с</w:t>
      </w:r>
      <w:r w:rsidRPr="00773399">
        <w:t>о</w:t>
      </w:r>
      <w:r w:rsidRPr="00773399">
        <w:t>ставля</w:t>
      </w:r>
      <w:r>
        <w:t>ет</w:t>
      </w:r>
      <w:r w:rsidRPr="00773399">
        <w:t xml:space="preserve"> </w:t>
      </w:r>
      <w:r w:rsidRPr="00170D9A">
        <w:t xml:space="preserve">2,565 тыс. человек, плотность населения </w:t>
      </w:r>
      <w:r>
        <w:t>планируемой</w:t>
      </w:r>
      <w:r w:rsidRPr="00170D9A">
        <w:t xml:space="preserve"> территории – 7,19</w:t>
      </w:r>
      <w:r>
        <w:t> </w:t>
      </w:r>
      <w:r w:rsidRPr="00170D9A">
        <w:t>чел</w:t>
      </w:r>
      <w:r>
        <w:t>овек</w:t>
      </w:r>
      <w:r w:rsidRPr="00170D9A">
        <w:t>/</w:t>
      </w:r>
      <w:proofErr w:type="gramStart"/>
      <w:r w:rsidRPr="00170D9A">
        <w:t>га</w:t>
      </w:r>
      <w:proofErr w:type="gramEnd"/>
      <w:r w:rsidRPr="00170D9A">
        <w:t>.</w:t>
      </w:r>
    </w:p>
    <w:p w:rsidR="00E00AEC" w:rsidRPr="00773399" w:rsidRDefault="00E00AEC" w:rsidP="00E00AEC">
      <w:r w:rsidRPr="00170D9A">
        <w:t>Плотность улично-дорожной сети</w:t>
      </w:r>
      <w:r>
        <w:t xml:space="preserve"> (далее – УДС)</w:t>
      </w:r>
      <w:r w:rsidRPr="00170D9A">
        <w:t xml:space="preserve"> по </w:t>
      </w:r>
      <w:r>
        <w:t xml:space="preserve">планируемой </w:t>
      </w:r>
      <w:r w:rsidRPr="00170D9A">
        <w:t>террит</w:t>
      </w:r>
      <w:r w:rsidRPr="00170D9A">
        <w:t>о</w:t>
      </w:r>
      <w:r w:rsidRPr="00170D9A">
        <w:t xml:space="preserve">рии составляет 1,89 км/кв. км, что не удовлетворяет нормативным требования. </w:t>
      </w:r>
      <w:r w:rsidR="0028001A">
        <w:br/>
      </w:r>
      <w:r w:rsidRPr="00170D9A">
        <w:t>В западной части</w:t>
      </w:r>
      <w:r w:rsidRPr="00773399">
        <w:t xml:space="preserve"> </w:t>
      </w:r>
      <w:r>
        <w:t xml:space="preserve">планируемой </w:t>
      </w:r>
      <w:r w:rsidRPr="00773399">
        <w:t xml:space="preserve">территории плотность </w:t>
      </w:r>
      <w:r>
        <w:t xml:space="preserve">УДС </w:t>
      </w:r>
      <w:r w:rsidRPr="00773399">
        <w:t xml:space="preserve">крайне низкая и не обеспечивает доступ к перспективным участкам застройки. </w:t>
      </w:r>
    </w:p>
    <w:p w:rsidR="00E00AEC" w:rsidRPr="00773399" w:rsidRDefault="00E00AEC" w:rsidP="00E00AEC">
      <w:proofErr w:type="gramStart"/>
      <w:r w:rsidRPr="00773399">
        <w:t xml:space="preserve">Дальнейшее развитие </w:t>
      </w:r>
      <w:r>
        <w:t xml:space="preserve">планируемой </w:t>
      </w:r>
      <w:r w:rsidRPr="00773399">
        <w:t>территории будет зависеть от решения ее основных планировочных проблем, среди которых выделяются следующие:</w:t>
      </w:r>
      <w:proofErr w:type="gramEnd"/>
    </w:p>
    <w:p w:rsidR="00E00AEC" w:rsidRPr="00773399" w:rsidRDefault="00E00AEC" w:rsidP="00E00AEC">
      <w:r w:rsidRPr="00773399">
        <w:t xml:space="preserve">отдаленность </w:t>
      </w:r>
      <w:r>
        <w:t>планируемой территории</w:t>
      </w:r>
      <w:r w:rsidRPr="00773399">
        <w:t xml:space="preserve"> от селитебных территорий города, общественно-деловых, рекреационных центров левобережья;</w:t>
      </w:r>
    </w:p>
    <w:p w:rsidR="00E00AEC" w:rsidRPr="00773399" w:rsidRDefault="00E00AEC" w:rsidP="00E00AEC">
      <w:r w:rsidRPr="00773399">
        <w:t>сложившаяся чересполосица в землепользовании и зонировании</w:t>
      </w:r>
      <w:r>
        <w:t xml:space="preserve"> планиру</w:t>
      </w:r>
      <w:r>
        <w:t>е</w:t>
      </w:r>
      <w:r>
        <w:t xml:space="preserve">мой </w:t>
      </w:r>
      <w:r w:rsidRPr="00773399">
        <w:t>территории;</w:t>
      </w:r>
    </w:p>
    <w:p w:rsidR="00E00AEC" w:rsidRPr="00773399" w:rsidRDefault="00E00AEC" w:rsidP="00E00AEC">
      <w:pPr>
        <w:spacing w:line="240" w:lineRule="atLeast"/>
      </w:pPr>
      <w:r>
        <w:t>разделение</w:t>
      </w:r>
      <w:r w:rsidRPr="00773399">
        <w:t xml:space="preserve"> </w:t>
      </w:r>
      <w:r>
        <w:t xml:space="preserve">планируемой </w:t>
      </w:r>
      <w:r w:rsidRPr="00773399">
        <w:t>территории участками и санитарно-защитными з</w:t>
      </w:r>
      <w:r w:rsidRPr="00773399">
        <w:t>о</w:t>
      </w:r>
      <w:r w:rsidRPr="00773399">
        <w:t>нами объектов энергетики, промыш</w:t>
      </w:r>
      <w:r>
        <w:t>ленного и коммунально-бытового</w:t>
      </w:r>
      <w:r w:rsidRPr="00773399">
        <w:t xml:space="preserve"> назначения, что препятствует достижению ее архитектурно-планировочного единства;</w:t>
      </w:r>
    </w:p>
    <w:p w:rsidR="00E00AEC" w:rsidRPr="00773399" w:rsidRDefault="00E00AEC" w:rsidP="00E00AEC">
      <w:pPr>
        <w:spacing w:line="240" w:lineRule="atLeast"/>
      </w:pPr>
      <w:r w:rsidRPr="00773399">
        <w:t>непосредственное примыкание жилых кварталов к городской черте с отсу</w:t>
      </w:r>
      <w:r w:rsidRPr="00773399">
        <w:t>т</w:t>
      </w:r>
      <w:r w:rsidRPr="00773399">
        <w:t xml:space="preserve">ствием буферного зонирования </w:t>
      </w:r>
      <w:r>
        <w:t>между землями населенных пунктов</w:t>
      </w:r>
      <w:r w:rsidRPr="00773399">
        <w:t xml:space="preserve"> и</w:t>
      </w:r>
      <w:r>
        <w:t xml:space="preserve"> землями</w:t>
      </w:r>
      <w:r w:rsidRPr="00773399">
        <w:t xml:space="preserve"> сельскохозяйственн</w:t>
      </w:r>
      <w:r>
        <w:t>ого назначения</w:t>
      </w:r>
      <w:r w:rsidRPr="00773399">
        <w:t>;</w:t>
      </w:r>
    </w:p>
    <w:p w:rsidR="00E00AEC" w:rsidRPr="00773399" w:rsidRDefault="00E00AEC" w:rsidP="00E00AEC">
      <w:pPr>
        <w:spacing w:line="240" w:lineRule="atLeast"/>
      </w:pPr>
      <w:r w:rsidRPr="00773399">
        <w:t xml:space="preserve">имеющиеся ограничения по транспортному обслуживанию </w:t>
      </w:r>
      <w:r>
        <w:t xml:space="preserve">планируемой </w:t>
      </w:r>
      <w:r w:rsidRPr="00773399">
        <w:t>территории;</w:t>
      </w:r>
    </w:p>
    <w:p w:rsidR="00E00AEC" w:rsidRPr="00773399" w:rsidRDefault="00E00AEC" w:rsidP="0028001A">
      <w:pPr>
        <w:spacing w:line="240" w:lineRule="atLeast"/>
      </w:pPr>
      <w:r w:rsidRPr="00773399">
        <w:t xml:space="preserve">уровень развития </w:t>
      </w:r>
      <w:r>
        <w:t>УДС</w:t>
      </w:r>
      <w:r w:rsidRPr="00773399">
        <w:t xml:space="preserve"> значительно ниже нормативных показателей;</w:t>
      </w:r>
    </w:p>
    <w:p w:rsidR="00E00AEC" w:rsidRPr="00773399" w:rsidRDefault="00E00AEC" w:rsidP="0028001A">
      <w:pPr>
        <w:spacing w:line="240" w:lineRule="atLeast"/>
      </w:pPr>
      <w:r w:rsidRPr="00773399">
        <w:t>отсутствие внеуличных видов скоростного</w:t>
      </w:r>
      <w:r>
        <w:t xml:space="preserve"> общественного</w:t>
      </w:r>
      <w:r w:rsidRPr="00773399">
        <w:t xml:space="preserve"> пассажирского транспорта;</w:t>
      </w:r>
    </w:p>
    <w:p w:rsidR="00E00AEC" w:rsidRDefault="00E00AEC" w:rsidP="0028001A">
      <w:pPr>
        <w:spacing w:line="240" w:lineRule="atLeast"/>
      </w:pPr>
      <w:r w:rsidRPr="00773399">
        <w:t>имеющиеся инженерно-геологические условия, осложненные высоким уровнем грунтовых вод.</w:t>
      </w:r>
    </w:p>
    <w:p w:rsidR="00E00AEC" w:rsidRPr="00605AB7" w:rsidRDefault="00E00AEC" w:rsidP="0028001A">
      <w:pPr>
        <w:spacing w:line="240" w:lineRule="atLeast"/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>
        <w:t>2. </w:t>
      </w:r>
      <w:r w:rsidRPr="00773399">
        <w:t>Основные направления градостроительного развития территории</w:t>
      </w:r>
    </w:p>
    <w:p w:rsidR="00E00AEC" w:rsidRPr="0099203B" w:rsidRDefault="00E00AEC" w:rsidP="00E00AEC">
      <w:pPr>
        <w:spacing w:line="240" w:lineRule="atLeast"/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>
        <w:t>2.1. </w:t>
      </w:r>
      <w:r w:rsidRPr="00773399">
        <w:t>Основные положения</w:t>
      </w:r>
    </w:p>
    <w:p w:rsidR="00E00AEC" w:rsidRPr="0099203B" w:rsidRDefault="00E00AEC" w:rsidP="00E00AEC">
      <w:pPr>
        <w:spacing w:line="240" w:lineRule="atLeast"/>
      </w:pPr>
    </w:p>
    <w:p w:rsidR="00E00AEC" w:rsidRDefault="00E00AEC" w:rsidP="00E00AEC">
      <w:pPr>
        <w:ind w:firstLine="720"/>
      </w:pPr>
      <w:r w:rsidRPr="004D1F3B">
        <w:t xml:space="preserve">Проект планировки выполнен с учетом основных положений Генерального плана города Новосибирска, Правилами землепользования и </w:t>
      </w:r>
      <w:proofErr w:type="gramStart"/>
      <w:r w:rsidRPr="004D1F3B">
        <w:t>застройки города</w:t>
      </w:r>
      <w:proofErr w:type="gramEnd"/>
      <w:r w:rsidRPr="004D1F3B">
        <w:t xml:space="preserve"> Новосибирска. Развитие планируемой территории предусматривается на расче</w:t>
      </w:r>
      <w:r w:rsidRPr="004D1F3B">
        <w:t>т</w:t>
      </w:r>
      <w:r w:rsidRPr="004D1F3B">
        <w:t>ный срок до 2030 года.</w:t>
      </w:r>
    </w:p>
    <w:p w:rsidR="00E00AEC" w:rsidRDefault="00E00AEC" w:rsidP="00E00AEC">
      <w:pPr>
        <w:spacing w:line="240" w:lineRule="atLeast"/>
      </w:pPr>
      <w:r w:rsidRPr="00773399">
        <w:t xml:space="preserve">Проект планировки выполнен с целью выделения элементов планировочной структуры </w:t>
      </w:r>
      <w:r>
        <w:t xml:space="preserve">планируемой </w:t>
      </w:r>
      <w:r w:rsidRPr="00773399">
        <w:t>территории, установления характеристик планируемого ра</w:t>
      </w:r>
      <w:r>
        <w:t xml:space="preserve">звития данных элементов – </w:t>
      </w:r>
      <w:r w:rsidRPr="00773399">
        <w:t xml:space="preserve">районов, </w:t>
      </w:r>
      <w:r>
        <w:t xml:space="preserve">микрорайонов, </w:t>
      </w:r>
      <w:r w:rsidRPr="00773399">
        <w:t xml:space="preserve">кварталов. </w:t>
      </w:r>
    </w:p>
    <w:p w:rsidR="00E00AEC" w:rsidRDefault="00E00AEC" w:rsidP="00E00AEC">
      <w:pPr>
        <w:spacing w:line="240" w:lineRule="atLeast"/>
      </w:pPr>
      <w:r w:rsidRPr="00773399">
        <w:t>В соответствии с Генеральн</w:t>
      </w:r>
      <w:r>
        <w:t>ым</w:t>
      </w:r>
      <w:r w:rsidRPr="00773399">
        <w:t xml:space="preserve"> план</w:t>
      </w:r>
      <w:r>
        <w:t>ом</w:t>
      </w:r>
      <w:r w:rsidRPr="00773399">
        <w:t xml:space="preserve"> города Новосибирска и принятыми планировочными решениями проектом </w:t>
      </w:r>
      <w:r>
        <w:t xml:space="preserve">планировки </w:t>
      </w:r>
      <w:r w:rsidRPr="00773399">
        <w:t>предусматриваются следу</w:t>
      </w:r>
      <w:r w:rsidRPr="00773399">
        <w:t>ю</w:t>
      </w:r>
      <w:r w:rsidRPr="00773399">
        <w:t xml:space="preserve">щие основные мероприятия по развитию </w:t>
      </w:r>
      <w:r>
        <w:t xml:space="preserve">планируемой </w:t>
      </w:r>
      <w:r w:rsidRPr="00773399">
        <w:t>территории:</w:t>
      </w:r>
    </w:p>
    <w:p w:rsidR="00E00AEC" w:rsidRPr="00773399" w:rsidRDefault="00E00AEC" w:rsidP="00E00AEC">
      <w:pPr>
        <w:spacing w:line="240" w:lineRule="atLeast"/>
      </w:pPr>
      <w:r w:rsidRPr="00773399">
        <w:t xml:space="preserve">размещение новой </w:t>
      </w:r>
      <w:proofErr w:type="spellStart"/>
      <w:r w:rsidRPr="0054530A">
        <w:t>среднеэтажной</w:t>
      </w:r>
      <w:proofErr w:type="spellEnd"/>
      <w:r w:rsidRPr="0054530A">
        <w:t xml:space="preserve"> жилой застройки</w:t>
      </w:r>
      <w:r w:rsidRPr="00773399">
        <w:t xml:space="preserve"> с объектами местного и районного </w:t>
      </w:r>
      <w:r>
        <w:t>значения</w:t>
      </w:r>
      <w:r w:rsidRPr="00773399">
        <w:t xml:space="preserve"> в</w:t>
      </w:r>
      <w:r>
        <w:t xml:space="preserve"> </w:t>
      </w:r>
      <w:r w:rsidRPr="00773399">
        <w:t>кварталах</w:t>
      </w:r>
      <w:r>
        <w:t xml:space="preserve"> 331.02.03.01</w:t>
      </w:r>
      <w:r w:rsidRPr="000D6372">
        <w:t xml:space="preserve">, </w:t>
      </w:r>
      <w:r>
        <w:t>331.02.03.02</w:t>
      </w:r>
      <w:r w:rsidRPr="000D6372">
        <w:t xml:space="preserve">, </w:t>
      </w:r>
      <w:r>
        <w:t>331.03.02.01, 331.03.02.02</w:t>
      </w:r>
      <w:r w:rsidRPr="0027059A">
        <w:t xml:space="preserve">, </w:t>
      </w:r>
      <w:r>
        <w:t>331.04.01.01, 331.04.01.02, 331.04.01.03</w:t>
      </w:r>
      <w:r w:rsidRPr="000D6372">
        <w:t>;</w:t>
      </w:r>
    </w:p>
    <w:p w:rsidR="00E00AEC" w:rsidRPr="00773399" w:rsidRDefault="00E00AEC" w:rsidP="00E00AEC">
      <w:pPr>
        <w:spacing w:line="240" w:lineRule="atLeast"/>
      </w:pPr>
      <w:r w:rsidRPr="00773399">
        <w:t>размещение новой малоэтажной и индивидуальной жилой застройки с об</w:t>
      </w:r>
      <w:r w:rsidRPr="00773399">
        <w:t>ъ</w:t>
      </w:r>
      <w:r w:rsidRPr="00773399">
        <w:t xml:space="preserve">ектами местного </w:t>
      </w:r>
      <w:r>
        <w:t>значения</w:t>
      </w:r>
      <w:r w:rsidRPr="00773399">
        <w:t xml:space="preserve"> в</w:t>
      </w:r>
      <w:r>
        <w:t xml:space="preserve"> </w:t>
      </w:r>
      <w:r w:rsidRPr="00773399">
        <w:t>квартал</w:t>
      </w:r>
      <w:r>
        <w:t>е</w:t>
      </w:r>
      <w:r w:rsidRPr="00773399">
        <w:t xml:space="preserve"> с</w:t>
      </w:r>
      <w:r>
        <w:t xml:space="preserve"> 331.03.01.04</w:t>
      </w:r>
      <w:r w:rsidRPr="00773399">
        <w:t xml:space="preserve"> (частично), </w:t>
      </w:r>
      <w:r>
        <w:t>кварталах с</w:t>
      </w:r>
      <w:r w:rsidRPr="00773399">
        <w:t xml:space="preserve"> </w:t>
      </w:r>
      <w:r>
        <w:t>331.03.01.05</w:t>
      </w:r>
      <w:r w:rsidRPr="00773399">
        <w:t xml:space="preserve"> по </w:t>
      </w:r>
      <w:r>
        <w:t>331.03.01.08</w:t>
      </w:r>
      <w:r w:rsidRPr="00773399">
        <w:t xml:space="preserve">, </w:t>
      </w:r>
      <w:r>
        <w:t>331.04.01.04</w:t>
      </w:r>
      <w:r w:rsidRPr="00773399">
        <w:t xml:space="preserve"> (частично);</w:t>
      </w:r>
    </w:p>
    <w:p w:rsidR="00E00AEC" w:rsidRPr="00773399" w:rsidRDefault="00E00AEC" w:rsidP="00E00AEC">
      <w:pPr>
        <w:spacing w:line="240" w:lineRule="atLeast"/>
      </w:pPr>
      <w:r w:rsidRPr="00773399">
        <w:t xml:space="preserve">размещение вдоль магистральных улиц </w:t>
      </w:r>
      <w:r>
        <w:t>обще</w:t>
      </w:r>
      <w:r w:rsidRPr="00773399">
        <w:t xml:space="preserve">городского значения объектов общественного назначения в составе общественно-деловых </w:t>
      </w:r>
      <w:r>
        <w:t>зон</w:t>
      </w:r>
      <w:r w:rsidRPr="00773399">
        <w:t>;</w:t>
      </w:r>
    </w:p>
    <w:p w:rsidR="00E00AEC" w:rsidRPr="00773399" w:rsidRDefault="00E00AEC" w:rsidP="00E00AEC">
      <w:pPr>
        <w:spacing w:line="240" w:lineRule="atLeast"/>
      </w:pPr>
      <w:r w:rsidRPr="0021176B">
        <w:t>продление бульвара по ул. Петухова в западном направлении</w:t>
      </w:r>
      <w:r>
        <w:t xml:space="preserve"> частично </w:t>
      </w:r>
      <w:r w:rsidRPr="0021176B">
        <w:t>на территории</w:t>
      </w:r>
      <w:r>
        <w:t xml:space="preserve"> </w:t>
      </w:r>
      <w:r w:rsidRPr="0021176B">
        <w:t xml:space="preserve">кварталов </w:t>
      </w:r>
      <w:r>
        <w:t>331.03.01.01 и 331.03.01.03;</w:t>
      </w:r>
    </w:p>
    <w:p w:rsidR="00E00AEC" w:rsidRPr="00773399" w:rsidRDefault="00E00AEC" w:rsidP="00E00AEC">
      <w:pPr>
        <w:spacing w:line="240" w:lineRule="atLeast"/>
      </w:pPr>
      <w:r w:rsidRPr="00773399">
        <w:t>использование прибрежных территорий в составе водоохраной зоны р</w:t>
      </w:r>
      <w:r>
        <w:t>е</w:t>
      </w:r>
      <w:r>
        <w:t>ки</w:t>
      </w:r>
      <w:r w:rsidRPr="00773399">
        <w:t xml:space="preserve"> Тулы и территорий, занятых воздушными линиями </w:t>
      </w:r>
      <w:r>
        <w:t>электропередач, вдоль бульвара с проектным номером 1 для размещения озелененных территорий</w:t>
      </w:r>
      <w:r w:rsidRPr="00773399">
        <w:t xml:space="preserve"> общ</w:t>
      </w:r>
      <w:r w:rsidRPr="00773399">
        <w:t>е</w:t>
      </w:r>
      <w:r w:rsidRPr="00773399">
        <w:t>го пользования;</w:t>
      </w:r>
    </w:p>
    <w:p w:rsidR="00E00AEC" w:rsidRPr="00773399" w:rsidRDefault="00E00AEC" w:rsidP="00E00AEC">
      <w:pPr>
        <w:spacing w:line="240" w:lineRule="atLeast"/>
      </w:pPr>
      <w:r w:rsidRPr="00773399">
        <w:t xml:space="preserve">развитие </w:t>
      </w:r>
      <w:r>
        <w:t>УДС</w:t>
      </w:r>
      <w:r w:rsidRPr="00773399">
        <w:t xml:space="preserve"> с устройством новых магистральных улиц </w:t>
      </w:r>
      <w:r>
        <w:t>обще</w:t>
      </w:r>
      <w:r w:rsidRPr="00773399">
        <w:t>городского и районного значения, улиц</w:t>
      </w:r>
      <w:r>
        <w:t xml:space="preserve"> и дорог</w:t>
      </w:r>
      <w:r w:rsidRPr="00773399">
        <w:t xml:space="preserve"> местного значения;</w:t>
      </w:r>
    </w:p>
    <w:p w:rsidR="00E00AEC" w:rsidRPr="00773399" w:rsidRDefault="00E00AEC" w:rsidP="00E00AEC">
      <w:pPr>
        <w:spacing w:line="240" w:lineRule="atLeast"/>
      </w:pPr>
      <w:r w:rsidRPr="00773399">
        <w:t>размещение новых линий наземного</w:t>
      </w:r>
      <w:r>
        <w:t xml:space="preserve"> общественного</w:t>
      </w:r>
      <w:r w:rsidRPr="00773399">
        <w:t xml:space="preserve"> пассажирского тран</w:t>
      </w:r>
      <w:r w:rsidRPr="00773399">
        <w:t>с</w:t>
      </w:r>
      <w:r w:rsidRPr="00773399">
        <w:t xml:space="preserve">порта, </w:t>
      </w:r>
      <w:r w:rsidRPr="00272BCF">
        <w:t>стоянок автомобильного транспорта</w:t>
      </w:r>
      <w:r>
        <w:t>.</w:t>
      </w:r>
    </w:p>
    <w:p w:rsidR="00E00AEC" w:rsidRPr="00773399" w:rsidRDefault="00E00AEC" w:rsidP="00E00AEC">
      <w:pPr>
        <w:spacing w:line="240" w:lineRule="atLeast"/>
      </w:pPr>
      <w:r w:rsidRPr="0058513D">
        <w:t>В зоне коммунальных и складских объектов размещаются автомобильные стоянки, существующие и строящиеся складские комплексы, объекты обслужив</w:t>
      </w:r>
      <w:r w:rsidRPr="0058513D">
        <w:t>а</w:t>
      </w:r>
      <w:r w:rsidRPr="0058513D">
        <w:t>ния транспорта</w:t>
      </w:r>
      <w:r w:rsidRPr="00773399">
        <w:t xml:space="preserve">, </w:t>
      </w:r>
      <w:r w:rsidRPr="00DD22C2">
        <w:t xml:space="preserve">объекты инженерной инфраструктуры. В зоне </w:t>
      </w:r>
      <w:r>
        <w:t>специализирова</w:t>
      </w:r>
      <w:r>
        <w:t>н</w:t>
      </w:r>
      <w:r>
        <w:t>ной общественной застройки</w:t>
      </w:r>
      <w:r w:rsidRPr="00DD22C2">
        <w:t xml:space="preserve"> размещается тор</w:t>
      </w:r>
      <w:r>
        <w:t>гово-развле</w:t>
      </w:r>
      <w:r w:rsidRPr="00DD22C2">
        <w:t>кательный центр, торг</w:t>
      </w:r>
      <w:r w:rsidRPr="00DD22C2">
        <w:t>о</w:t>
      </w:r>
      <w:r w:rsidRPr="00DD22C2">
        <w:t>вые, офисные комплексы.</w:t>
      </w:r>
    </w:p>
    <w:p w:rsidR="00E00AEC" w:rsidRDefault="00E00AEC" w:rsidP="00E00AEC">
      <w:pPr>
        <w:spacing w:line="240" w:lineRule="atLeast"/>
      </w:pPr>
      <w:r w:rsidRPr="00773399">
        <w:t>На</w:t>
      </w:r>
      <w:r>
        <w:t xml:space="preserve"> планируемой </w:t>
      </w:r>
      <w:r w:rsidRPr="00773399">
        <w:t>территории предусматривается развитие</w:t>
      </w:r>
      <w:r>
        <w:t xml:space="preserve"> </w:t>
      </w:r>
      <w:r w:rsidRPr="00773399">
        <w:t xml:space="preserve">индивидуальной жилой застройки в </w:t>
      </w:r>
      <w:r>
        <w:t xml:space="preserve">кварталах 331.03.01.04, 331.03.01.05, 331.03.01.06, 331.03.01.07 и 331.03.01.08, </w:t>
      </w:r>
      <w:r w:rsidRPr="00773399">
        <w:t xml:space="preserve">кварталов </w:t>
      </w:r>
      <w:proofErr w:type="spellStart"/>
      <w:r w:rsidRPr="00773399">
        <w:t>среднеэтажной</w:t>
      </w:r>
      <w:proofErr w:type="spellEnd"/>
      <w:r w:rsidRPr="00773399">
        <w:t xml:space="preserve"> жилой застройки в </w:t>
      </w:r>
      <w:r>
        <w:t>кварталах 331.03.02.01 (частично)</w:t>
      </w:r>
      <w:r w:rsidR="00F66A6F">
        <w:t>,</w:t>
      </w:r>
      <w:r>
        <w:t xml:space="preserve"> 331.03.02.02, 331.04.01.01, 331.04.01.02 и 331.04.01.03</w:t>
      </w:r>
      <w:r w:rsidRPr="00773399">
        <w:t>. Бульвар по ул.</w:t>
      </w:r>
      <w:r>
        <w:t> </w:t>
      </w:r>
      <w:r w:rsidRPr="00773399">
        <w:t>Петухова, развиваемый проектом</w:t>
      </w:r>
      <w:r>
        <w:t xml:space="preserve"> планировки</w:t>
      </w:r>
      <w:r w:rsidRPr="00773399">
        <w:t xml:space="preserve"> в западном напра</w:t>
      </w:r>
      <w:r w:rsidRPr="00773399">
        <w:t>в</w:t>
      </w:r>
      <w:r w:rsidRPr="00773399">
        <w:t>лении, вместе с расположенными вдоль него общественными объектами горо</w:t>
      </w:r>
      <w:r w:rsidRPr="00773399">
        <w:t>д</w:t>
      </w:r>
      <w:r w:rsidRPr="00773399">
        <w:t>ского значения будет играть роль главного «фасада» планир</w:t>
      </w:r>
      <w:r>
        <w:t>уемой территории</w:t>
      </w:r>
      <w:r w:rsidRPr="00773399">
        <w:t>. Вокруг существующего водо</w:t>
      </w:r>
      <w:r>
        <w:t>ема (</w:t>
      </w:r>
      <w:r w:rsidRPr="00773399">
        <w:t xml:space="preserve">квартал </w:t>
      </w:r>
      <w:r>
        <w:t>331.03.02.01</w:t>
      </w:r>
      <w:r w:rsidRPr="00773399">
        <w:t xml:space="preserve">) формируется </w:t>
      </w:r>
      <w:r>
        <w:t>центр ра</w:t>
      </w:r>
      <w:r>
        <w:t>й</w:t>
      </w:r>
      <w:r>
        <w:t>она 331.03</w:t>
      </w:r>
      <w:r w:rsidRPr="00773399">
        <w:t>. В соста</w:t>
      </w:r>
      <w:r>
        <w:t xml:space="preserve">в указанного районного центра </w:t>
      </w:r>
      <w:r w:rsidRPr="00773399">
        <w:t>вход</w:t>
      </w:r>
      <w:r>
        <w:t>ит</w:t>
      </w:r>
      <w:r w:rsidRPr="00773399">
        <w:t xml:space="preserve"> </w:t>
      </w:r>
      <w:r w:rsidRPr="004C02A8">
        <w:t xml:space="preserve">районная поликлиника на </w:t>
      </w:r>
      <w:r>
        <w:t>500</w:t>
      </w:r>
      <w:r w:rsidRPr="004C02A8">
        <w:t xml:space="preserve"> посещений в смену, </w:t>
      </w:r>
      <w:proofErr w:type="spellStart"/>
      <w:r w:rsidRPr="004C02A8">
        <w:t>культурно-досуговые</w:t>
      </w:r>
      <w:proofErr w:type="spellEnd"/>
      <w:r w:rsidRPr="004C02A8">
        <w:t xml:space="preserve"> учреждения</w:t>
      </w:r>
      <w:r w:rsidRPr="00773399">
        <w:t>, спортивно-оздоровительный компле</w:t>
      </w:r>
      <w:proofErr w:type="gramStart"/>
      <w:r w:rsidRPr="00773399">
        <w:t>кс с пл</w:t>
      </w:r>
      <w:proofErr w:type="gramEnd"/>
      <w:r w:rsidRPr="00773399">
        <w:t xml:space="preserve">авательным бассейном и спортивной школой, встроенные в жилые здания местные центры </w:t>
      </w:r>
      <w:r w:rsidRPr="001D527F">
        <w:t xml:space="preserve">общения и </w:t>
      </w:r>
      <w:proofErr w:type="spellStart"/>
      <w:r w:rsidRPr="001D527F">
        <w:t>досуговых</w:t>
      </w:r>
      <w:proofErr w:type="spellEnd"/>
      <w:r w:rsidRPr="001D527F">
        <w:t xml:space="preserve"> занятий</w:t>
      </w:r>
      <w:r w:rsidRPr="00773399">
        <w:t>, отд</w:t>
      </w:r>
      <w:r w:rsidRPr="00773399">
        <w:t>е</w:t>
      </w:r>
      <w:r w:rsidRPr="00773399">
        <w:t xml:space="preserve">ление связи. Вдоль </w:t>
      </w:r>
      <w:r>
        <w:t>магистральных улиц общегородского значения</w:t>
      </w:r>
      <w:r w:rsidRPr="00773399">
        <w:t xml:space="preserve"> размещаются торговые центры местного и районного </w:t>
      </w:r>
      <w:r>
        <w:t xml:space="preserve">значения. </w:t>
      </w:r>
    </w:p>
    <w:p w:rsidR="00E00AEC" w:rsidRPr="00773399" w:rsidRDefault="00E00AEC" w:rsidP="00E00AEC">
      <w:pPr>
        <w:spacing w:line="240" w:lineRule="atLeast"/>
      </w:pPr>
      <w:r>
        <w:t>П</w:t>
      </w:r>
      <w:r w:rsidRPr="00773399">
        <w:t>редусматривается развитие жилой, коммунально-складской, производс</w:t>
      </w:r>
      <w:r w:rsidRPr="00773399">
        <w:t>т</w:t>
      </w:r>
      <w:r w:rsidRPr="00773399">
        <w:t xml:space="preserve">венной, общественной застройки. В </w:t>
      </w:r>
      <w:proofErr w:type="gramStart"/>
      <w:r>
        <w:t>кварталах</w:t>
      </w:r>
      <w:proofErr w:type="gramEnd"/>
      <w:r>
        <w:t> 331.02.03.01 и 331.02.03.02</w:t>
      </w:r>
      <w:r w:rsidRPr="00773399">
        <w:t xml:space="preserve"> на ме</w:t>
      </w:r>
      <w:r w:rsidRPr="00773399">
        <w:t>с</w:t>
      </w:r>
      <w:r w:rsidRPr="00773399">
        <w:t xml:space="preserve">те участков садовых обществ предусматривается размещение </w:t>
      </w:r>
      <w:proofErr w:type="spellStart"/>
      <w:r w:rsidRPr="00773399">
        <w:t>среднеэтаж</w:t>
      </w:r>
      <w:r>
        <w:t>ной</w:t>
      </w:r>
      <w:proofErr w:type="spellEnd"/>
      <w:r>
        <w:t xml:space="preserve"> ж</w:t>
      </w:r>
      <w:r>
        <w:t>и</w:t>
      </w:r>
      <w:r>
        <w:t>лой застройки. В квартале</w:t>
      </w:r>
      <w:r w:rsidRPr="00773399">
        <w:t xml:space="preserve"> </w:t>
      </w:r>
      <w:r>
        <w:t>331.02.01.03</w:t>
      </w:r>
      <w:r w:rsidRPr="00773399">
        <w:t xml:space="preserve"> развивается малоэтажное и индивидуальное жилищное строительство</w:t>
      </w:r>
      <w:r w:rsidRPr="005E1117">
        <w:t>. В</w:t>
      </w:r>
      <w:r>
        <w:t xml:space="preserve"> </w:t>
      </w:r>
      <w:r w:rsidRPr="005E1117">
        <w:t>кварталах</w:t>
      </w:r>
      <w:r w:rsidRPr="00773399">
        <w:t xml:space="preserve"> </w:t>
      </w:r>
      <w:r>
        <w:t>331.02.02.01</w:t>
      </w:r>
      <w:r w:rsidRPr="00773399">
        <w:t xml:space="preserve">, </w:t>
      </w:r>
      <w:r>
        <w:t>331.02.02.04</w:t>
      </w:r>
      <w:r w:rsidRPr="00773399">
        <w:t xml:space="preserve">, </w:t>
      </w:r>
      <w:r>
        <w:t>331.02.02.05</w:t>
      </w:r>
      <w:r w:rsidRPr="00773399">
        <w:t xml:space="preserve"> размещаются объекты производственного и коммунально-складского назначения. Со стороны магистральных улиц предусмотрено размещение торг</w:t>
      </w:r>
      <w:r w:rsidRPr="00773399">
        <w:t>о</w:t>
      </w:r>
      <w:r w:rsidRPr="00773399">
        <w:t>во-развлекательных, офисных центров.</w:t>
      </w:r>
    </w:p>
    <w:p w:rsidR="00E00AEC" w:rsidRPr="005160BA" w:rsidRDefault="00E00AEC" w:rsidP="00E00AEC">
      <w:pPr>
        <w:spacing w:line="240" w:lineRule="atLeast"/>
      </w:pPr>
      <w:r w:rsidRPr="00773399">
        <w:t>На расчетный срок к 2030</w:t>
      </w:r>
      <w:r>
        <w:t> </w:t>
      </w:r>
      <w:r w:rsidRPr="00773399">
        <w:t>году показатели развития</w:t>
      </w:r>
      <w:r>
        <w:t xml:space="preserve"> планируемой</w:t>
      </w:r>
      <w:r w:rsidRPr="00773399">
        <w:t xml:space="preserve"> террит</w:t>
      </w:r>
      <w:r w:rsidRPr="00773399">
        <w:t>о</w:t>
      </w:r>
      <w:r w:rsidRPr="00773399">
        <w:t xml:space="preserve">рии могут составить следующие </w:t>
      </w:r>
      <w:r w:rsidRPr="005160BA">
        <w:t>значения:</w:t>
      </w:r>
    </w:p>
    <w:p w:rsidR="00E00AEC" w:rsidRPr="005160BA" w:rsidRDefault="00E00AEC" w:rsidP="00E00AEC">
      <w:pPr>
        <w:spacing w:line="240" w:lineRule="atLeast"/>
      </w:pPr>
      <w:r w:rsidRPr="005160BA">
        <w:t xml:space="preserve">численность населения достигнет </w:t>
      </w:r>
      <w:r>
        <w:t>23,375</w:t>
      </w:r>
      <w:r w:rsidRPr="005160BA">
        <w:t xml:space="preserve"> тыс. человек при средней жили</w:t>
      </w:r>
      <w:r w:rsidRPr="005160BA">
        <w:t>щ</w:t>
      </w:r>
      <w:r w:rsidRPr="005160BA">
        <w:t>ной обеспеченности 24 кв. м/человека;</w:t>
      </w:r>
    </w:p>
    <w:p w:rsidR="00E00AEC" w:rsidRPr="005160BA" w:rsidRDefault="00E00AEC" w:rsidP="00E00AEC">
      <w:pPr>
        <w:spacing w:line="240" w:lineRule="atLeast"/>
      </w:pPr>
      <w:r>
        <w:t>обеспеченность озелененными территориями</w:t>
      </w:r>
      <w:r w:rsidRPr="005160BA">
        <w:t xml:space="preserve"> о</w:t>
      </w:r>
      <w:r>
        <w:t>бщего пользования составит 20,55</w:t>
      </w:r>
      <w:r w:rsidRPr="005160BA">
        <w:rPr>
          <w:lang w:val="en-US"/>
        </w:rPr>
        <w:t> </w:t>
      </w:r>
      <w:r w:rsidRPr="005160BA">
        <w:t>кв. м/человека.</w:t>
      </w:r>
    </w:p>
    <w:p w:rsidR="00E00AEC" w:rsidRPr="002978F9" w:rsidRDefault="00E00AEC" w:rsidP="00E00AEC">
      <w:pPr>
        <w:spacing w:line="240" w:lineRule="atLeast"/>
      </w:pPr>
      <w:r w:rsidRPr="005160BA">
        <w:t>К первоочередным территориям</w:t>
      </w:r>
      <w:r w:rsidRPr="002978F9">
        <w:t xml:space="preserve"> развития до 2020 года проектом</w:t>
      </w:r>
      <w:r>
        <w:t xml:space="preserve"> планиро</w:t>
      </w:r>
      <w:r>
        <w:t>в</w:t>
      </w:r>
      <w:r>
        <w:t>ки</w:t>
      </w:r>
      <w:r w:rsidRPr="002978F9">
        <w:t xml:space="preserve"> относятся следующие объекты:</w:t>
      </w:r>
    </w:p>
    <w:p w:rsidR="00E00AEC" w:rsidRPr="002978F9" w:rsidRDefault="00E00AEC" w:rsidP="00E00AEC">
      <w:pPr>
        <w:spacing w:line="240" w:lineRule="atLeast"/>
      </w:pPr>
      <w:r w:rsidRPr="00EB415A">
        <w:t>квартал застройки</w:t>
      </w:r>
      <w:r>
        <w:t xml:space="preserve"> территориями садоводческими, огородническими или дачными некоммерческими </w:t>
      </w:r>
      <w:r w:rsidRPr="00EB415A">
        <w:t>объединения</w:t>
      </w:r>
      <w:r>
        <w:t xml:space="preserve">ми </w:t>
      </w:r>
      <w:r w:rsidRPr="00EB415A">
        <w:t>331.02.01.02;</w:t>
      </w:r>
    </w:p>
    <w:p w:rsidR="00E00AEC" w:rsidRPr="002978F9" w:rsidRDefault="00E00AEC" w:rsidP="00E00AEC">
      <w:pPr>
        <w:spacing w:line="240" w:lineRule="atLeast"/>
      </w:pPr>
      <w:r w:rsidRPr="002978F9">
        <w:t>к</w:t>
      </w:r>
      <w:r>
        <w:t xml:space="preserve">варталы малоэтажной застройки 331.02.01.03 и с 331.03.01.04 </w:t>
      </w:r>
      <w:r w:rsidRPr="002978F9">
        <w:t xml:space="preserve">по </w:t>
      </w:r>
      <w:r>
        <w:t xml:space="preserve">331.03.01.08 </w:t>
      </w:r>
      <w:r w:rsidRPr="002978F9">
        <w:t>с объектами местного обслуживания;</w:t>
      </w:r>
    </w:p>
    <w:p w:rsidR="00E00AEC" w:rsidRPr="002978F9" w:rsidRDefault="00E00AEC" w:rsidP="00E00AEC">
      <w:pPr>
        <w:spacing w:line="240" w:lineRule="atLeast"/>
      </w:pPr>
      <w:r w:rsidRPr="002978F9">
        <w:t>кварталы общественной застройки, прилегающие к ул. Петухова</w:t>
      </w:r>
      <w:r>
        <w:t>;</w:t>
      </w:r>
      <w:r w:rsidRPr="002978F9">
        <w:t xml:space="preserve"> </w:t>
      </w:r>
    </w:p>
    <w:p w:rsidR="00E00AEC" w:rsidRPr="00773399" w:rsidRDefault="00E00AEC" w:rsidP="00E00AEC">
      <w:pPr>
        <w:spacing w:line="240" w:lineRule="atLeast"/>
      </w:pPr>
      <w:r w:rsidRPr="002978F9">
        <w:t xml:space="preserve">кварталы производственной застройки </w:t>
      </w:r>
      <w:r>
        <w:t>331.02.02.04 и 331.02.02.05</w:t>
      </w:r>
      <w:r w:rsidRPr="002978F9">
        <w:t>.</w:t>
      </w:r>
    </w:p>
    <w:p w:rsidR="00E00AEC" w:rsidRPr="00213377" w:rsidRDefault="00E00AEC" w:rsidP="00E00AEC">
      <w:pPr>
        <w:spacing w:line="240" w:lineRule="atLeast"/>
        <w:rPr>
          <w:sz w:val="16"/>
          <w:szCs w:val="16"/>
        </w:rPr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>
        <w:t>2.2. </w:t>
      </w:r>
      <w:r w:rsidRPr="00773399">
        <w:t>Зоны размещения объектов капитального строительства</w:t>
      </w:r>
    </w:p>
    <w:p w:rsidR="00E00AEC" w:rsidRPr="00EC25B1" w:rsidRDefault="00E00AEC" w:rsidP="00E00AEC">
      <w:pPr>
        <w:rPr>
          <w:szCs w:val="16"/>
        </w:rPr>
      </w:pPr>
    </w:p>
    <w:p w:rsidR="00E00AEC" w:rsidRPr="00773399" w:rsidRDefault="00E00AEC" w:rsidP="00E00AEC">
      <w:pPr>
        <w:spacing w:line="240" w:lineRule="atLeast"/>
      </w:pPr>
      <w:r w:rsidRPr="00773399">
        <w:t xml:space="preserve">Проектом </w:t>
      </w:r>
      <w:r>
        <w:t xml:space="preserve">планировки </w:t>
      </w:r>
      <w:r w:rsidRPr="00773399">
        <w:t xml:space="preserve">устанавливаются зоны </w:t>
      </w:r>
      <w:r>
        <w:t xml:space="preserve">планируемого </w:t>
      </w:r>
      <w:r w:rsidRPr="00773399">
        <w:t>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773399">
        <w:t>е</w:t>
      </w:r>
      <w:r w:rsidRPr="00773399">
        <w:t>ствующими объектами</w:t>
      </w:r>
      <w:r>
        <w:t xml:space="preserve"> капитального строительства</w:t>
      </w:r>
      <w:r w:rsidRPr="00773399">
        <w:t xml:space="preserve"> предусматривается возмо</w:t>
      </w:r>
      <w:r w:rsidRPr="00773399">
        <w:t>ж</w:t>
      </w:r>
      <w:r w:rsidRPr="00773399">
        <w:t xml:space="preserve">ность дальнейшего развития </w:t>
      </w:r>
      <w:r>
        <w:t xml:space="preserve">планируемой </w:t>
      </w:r>
      <w:r w:rsidRPr="00773399">
        <w:t>территории с размещением новых об</w:t>
      </w:r>
      <w:r w:rsidRPr="00773399">
        <w:t>ъ</w:t>
      </w:r>
      <w:r w:rsidRPr="00773399">
        <w:t>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</w:t>
      </w:r>
      <w:r>
        <w:t xml:space="preserve"> планировки</w:t>
      </w:r>
      <w:r w:rsidRPr="00773399">
        <w:t xml:space="preserve">, предусмотрены для размещения новых объектов на </w:t>
      </w:r>
      <w:r>
        <w:t>1</w:t>
      </w:r>
      <w:r w:rsidRPr="00773399">
        <w:t xml:space="preserve"> оч</w:t>
      </w:r>
      <w:r w:rsidRPr="00773399">
        <w:t>е</w:t>
      </w:r>
      <w:r w:rsidRPr="00773399">
        <w:t>редь до 2020</w:t>
      </w:r>
      <w:r>
        <w:t> </w:t>
      </w:r>
      <w:r w:rsidRPr="00773399">
        <w:t>года и на расчетный срок до 2030</w:t>
      </w:r>
      <w:r>
        <w:t> </w:t>
      </w:r>
      <w:r w:rsidRPr="00773399">
        <w:t>года.</w:t>
      </w:r>
    </w:p>
    <w:p w:rsidR="00E00AEC" w:rsidRDefault="00E00AEC" w:rsidP="00E00AEC">
      <w:pPr>
        <w:spacing w:line="240" w:lineRule="atLeast"/>
      </w:pPr>
      <w:r w:rsidRPr="003B6A83">
        <w:t>Проектом планировки предусмотрены следующие зоны</w:t>
      </w:r>
      <w:r>
        <w:t xml:space="preserve"> планируемого ра</w:t>
      </w:r>
      <w:r>
        <w:t>з</w:t>
      </w:r>
      <w:r>
        <w:t>мещения объектов капитального строительства</w:t>
      </w:r>
      <w:r w:rsidRPr="003B6A83">
        <w:t>: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</w:pPr>
      <w:r w:rsidRPr="00DD1476">
        <w:t>зона объек</w:t>
      </w:r>
      <w:r>
        <w:t>тов культуры и спорта</w:t>
      </w:r>
      <w:r w:rsidRPr="00DD1476">
        <w:t>; 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объектов делового, общественного и коммерческого назначения, в том числе многоэтажных жилых домов</w:t>
      </w:r>
      <w:r w:rsidRPr="00DD1476">
        <w:t>; 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</w:t>
      </w:r>
      <w:r>
        <w:t xml:space="preserve"> объектов здравоохранения</w:t>
      </w:r>
      <w:r w:rsidRPr="00DD1476">
        <w:t>; </w:t>
      </w:r>
    </w:p>
    <w:p w:rsidR="00E00AEC" w:rsidRDefault="00E00AEC" w:rsidP="00E00AEC">
      <w:pPr>
        <w:suppressAutoHyphens/>
        <w:ind w:right="-1"/>
      </w:pPr>
      <w:r w:rsidRPr="007F3E7A">
        <w:t>зона специализированной малоэтажной общественной застройки</w:t>
      </w:r>
      <w:r>
        <w:t>;</w:t>
      </w:r>
      <w:r w:rsidRPr="007F3E7A">
        <w:t xml:space="preserve"> </w:t>
      </w:r>
    </w:p>
    <w:p w:rsidR="00E00AEC" w:rsidRPr="00DD1476" w:rsidRDefault="00E00AEC" w:rsidP="00E00AEC">
      <w:pPr>
        <w:suppressAutoHyphens/>
        <w:ind w:right="-1"/>
      </w:pPr>
      <w:r w:rsidRPr="007F3E7A">
        <w:t xml:space="preserve">зона специализированной </w:t>
      </w:r>
      <w:r>
        <w:t xml:space="preserve">средне- и </w:t>
      </w:r>
      <w:r w:rsidRPr="007F3E7A">
        <w:t>многоэтажной общественной застройки</w:t>
      </w:r>
      <w:r>
        <w:t>;</w:t>
      </w:r>
      <w:r w:rsidRPr="007F3E7A">
        <w:t xml:space="preserve"> </w:t>
      </w:r>
    </w:p>
    <w:p w:rsidR="00E00AEC" w:rsidRDefault="00E00AEC" w:rsidP="00E00AEC">
      <w:pPr>
        <w:tabs>
          <w:tab w:val="left" w:pos="10440"/>
        </w:tabs>
        <w:autoSpaceDE w:val="0"/>
        <w:autoSpaceDN w:val="0"/>
        <w:adjustRightInd w:val="0"/>
      </w:pPr>
      <w:r>
        <w:t>зона объектов дошкольного, начального общего, основного общего и сре</w:t>
      </w:r>
      <w:r>
        <w:t>д</w:t>
      </w:r>
      <w:r>
        <w:t xml:space="preserve">него общего образования; 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жилыми домами смешанной этажности;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r>
        <w:t>малоэтажными жилыми домами</w:t>
      </w:r>
      <w:r w:rsidRPr="00DD1476">
        <w:t>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proofErr w:type="spellStart"/>
      <w:r w:rsidRPr="00DD1476">
        <w:t>ср</w:t>
      </w:r>
      <w:r>
        <w:t>еднеэтажными</w:t>
      </w:r>
      <w:proofErr w:type="spellEnd"/>
      <w:r>
        <w:t xml:space="preserve"> жилыми домами</w:t>
      </w:r>
      <w:r w:rsidRPr="00DD1476">
        <w:t>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инд</w:t>
      </w:r>
      <w:r>
        <w:t>ивидуальными жилыми домами</w:t>
      </w:r>
      <w:r w:rsidRPr="00DD1476">
        <w:t>; 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</w:t>
      </w:r>
      <w:r>
        <w:t>ройки жилыми домами для отдыха и проживания</w:t>
      </w:r>
      <w:r w:rsidRPr="00DD1476">
        <w:t>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</w:pPr>
      <w:r>
        <w:t>зона производственной деятельности;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коммуна</w:t>
      </w:r>
      <w:r>
        <w:t>льных и складских объектов</w:t>
      </w:r>
      <w:r w:rsidRPr="00DD1476">
        <w:t>; 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сооружений и коммуникаций автомобильного, речного, воздушного </w:t>
      </w:r>
      <w:r>
        <w:t>транспорта, метрополитена</w:t>
      </w:r>
      <w:r w:rsidRPr="00DD1476">
        <w:t>; 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</w:t>
      </w:r>
      <w:r>
        <w:t>объектов УДС</w:t>
      </w:r>
      <w:r w:rsidRPr="00DD1476">
        <w:t>; 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объектов </w:t>
      </w:r>
      <w:r>
        <w:t>инженерной инфраструктуры</w:t>
      </w:r>
      <w:r w:rsidRPr="00DD1476">
        <w:t>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</w:pPr>
      <w:r w:rsidRPr="00DD1476">
        <w:t>зона транс</w:t>
      </w:r>
      <w:r>
        <w:t>портно-пересадочных узлов</w:t>
      </w:r>
      <w:r w:rsidRPr="00DD1476">
        <w:t>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военных и иных режимных объек</w:t>
      </w:r>
      <w:r>
        <w:t>тов и территорий</w:t>
      </w:r>
      <w:r w:rsidRPr="00DD1476">
        <w:t>; </w:t>
      </w:r>
    </w:p>
    <w:p w:rsidR="00E00AEC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стоянок</w:t>
      </w:r>
      <w:r>
        <w:t xml:space="preserve"> для легковых автомобилей</w:t>
      </w:r>
      <w:r w:rsidRPr="00DD1476">
        <w:t>;</w:t>
      </w:r>
    </w:p>
    <w:p w:rsidR="00E00AEC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546E61">
        <w:t>зона объектов религиозного назначения</w:t>
      </w:r>
      <w:r>
        <w:t>;</w:t>
      </w:r>
    </w:p>
    <w:p w:rsidR="00E00AEC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ведения садоводства и огородничества.</w:t>
      </w:r>
    </w:p>
    <w:p w:rsidR="00E00AEC" w:rsidRPr="00883BC9" w:rsidRDefault="00E00AEC" w:rsidP="00E00AEC">
      <w:pPr>
        <w:tabs>
          <w:tab w:val="left" w:pos="10440"/>
        </w:tabs>
        <w:autoSpaceDE w:val="0"/>
        <w:autoSpaceDN w:val="0"/>
        <w:adjustRightInd w:val="0"/>
        <w:outlineLvl w:val="3"/>
      </w:pPr>
      <w:r w:rsidRPr="00883BC9">
        <w:t xml:space="preserve">Также проектом планировки предусматриваются </w:t>
      </w:r>
      <w:r w:rsidRPr="00883BC9">
        <w:rPr>
          <w:szCs w:val="28"/>
          <w:lang w:eastAsia="ar-SA"/>
        </w:rPr>
        <w:t>территории рекреационн</w:t>
      </w:r>
      <w:r w:rsidRPr="00883BC9">
        <w:rPr>
          <w:szCs w:val="28"/>
          <w:lang w:eastAsia="ar-SA"/>
        </w:rPr>
        <w:t>о</w:t>
      </w:r>
      <w:r w:rsidRPr="00883BC9">
        <w:rPr>
          <w:szCs w:val="28"/>
          <w:lang w:eastAsia="ar-SA"/>
        </w:rPr>
        <w:t>го назначения, в том числе</w:t>
      </w:r>
      <w:r w:rsidRPr="00883BC9">
        <w:t>:</w:t>
      </w:r>
    </w:p>
    <w:p w:rsidR="00E00AEC" w:rsidRPr="00883BC9" w:rsidRDefault="00E00AEC" w:rsidP="00E00AEC">
      <w:pPr>
        <w:tabs>
          <w:tab w:val="left" w:pos="10440"/>
        </w:tabs>
        <w:autoSpaceDE w:val="0"/>
        <w:autoSpaceDN w:val="0"/>
        <w:adjustRightInd w:val="0"/>
      </w:pPr>
      <w:r w:rsidRPr="00883BC9">
        <w:rPr>
          <w:szCs w:val="28"/>
        </w:rPr>
        <w:t>парки, скверы, бульвары, иные озелененные территории общего пользов</w:t>
      </w:r>
      <w:r w:rsidRPr="00883BC9">
        <w:rPr>
          <w:szCs w:val="28"/>
        </w:rPr>
        <w:t>а</w:t>
      </w:r>
      <w:r w:rsidRPr="00883BC9">
        <w:rPr>
          <w:szCs w:val="28"/>
        </w:rPr>
        <w:t>ния</w:t>
      </w:r>
      <w:r w:rsidRPr="00883BC9">
        <w:t>;</w:t>
      </w:r>
    </w:p>
    <w:p w:rsidR="00E00AEC" w:rsidRPr="00DD1476" w:rsidRDefault="00E00AEC" w:rsidP="00E00AEC">
      <w:pPr>
        <w:tabs>
          <w:tab w:val="left" w:pos="10440"/>
        </w:tabs>
        <w:autoSpaceDE w:val="0"/>
        <w:autoSpaceDN w:val="0"/>
        <w:adjustRightInd w:val="0"/>
      </w:pPr>
      <w:r w:rsidRPr="00883BC9">
        <w:t>озелененные территории ограниченного пользования.</w:t>
      </w:r>
    </w:p>
    <w:p w:rsidR="00E00AEC" w:rsidRPr="00592CB1" w:rsidRDefault="00E00AEC" w:rsidP="00E00AEC"/>
    <w:p w:rsidR="00E00AEC" w:rsidRDefault="00E00AEC" w:rsidP="00E00AEC">
      <w:pPr>
        <w:ind w:firstLine="0"/>
        <w:jc w:val="left"/>
        <w:rPr>
          <w:b/>
          <w:szCs w:val="28"/>
        </w:rPr>
      </w:pPr>
      <w:r>
        <w:br w:type="page"/>
      </w: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2.3. Развитие системы транспортного обслуживания</w:t>
      </w:r>
    </w:p>
    <w:p w:rsidR="00E00AEC" w:rsidRPr="00905310" w:rsidRDefault="00E00AEC" w:rsidP="00E00AEC">
      <w:pPr>
        <w:spacing w:line="240" w:lineRule="atLeast"/>
      </w:pPr>
    </w:p>
    <w:p w:rsidR="00E00AEC" w:rsidRPr="004C482C" w:rsidRDefault="00E00AEC" w:rsidP="00E00AEC">
      <w:pPr>
        <w:spacing w:line="240" w:lineRule="atLeast"/>
      </w:pPr>
      <w:r w:rsidRPr="004C482C">
        <w:t>Предусматривается развитие существующих и строительство новых эл</w:t>
      </w:r>
      <w:r w:rsidRPr="004C482C">
        <w:t>е</w:t>
      </w:r>
      <w:r w:rsidRPr="004C482C">
        <w:t xml:space="preserve">ментов системы транспортного обслуживания </w:t>
      </w:r>
      <w:r>
        <w:t xml:space="preserve">планируемой </w:t>
      </w:r>
      <w:r w:rsidRPr="004C482C">
        <w:t>территории. Развитие получа</w:t>
      </w:r>
      <w:r>
        <w:t>ют существующие виды транспорта</w:t>
      </w:r>
      <w:r w:rsidRPr="004C482C">
        <w:t>.</w:t>
      </w:r>
    </w:p>
    <w:p w:rsidR="00E00AEC" w:rsidRPr="000D78D7" w:rsidRDefault="00E00AEC" w:rsidP="00E00AEC">
      <w:pPr>
        <w:spacing w:line="240" w:lineRule="atLeast"/>
      </w:pPr>
      <w:r w:rsidRPr="004C482C">
        <w:t xml:space="preserve">Проектными мероприятиями предусмотрено достижение на расчетный срок плотности </w:t>
      </w:r>
      <w:r>
        <w:t>УДС</w:t>
      </w:r>
      <w:r w:rsidRPr="004C482C">
        <w:t xml:space="preserve"> в размере </w:t>
      </w:r>
      <w:r w:rsidRPr="005160BA">
        <w:t>5,2</w:t>
      </w:r>
      <w:r w:rsidRPr="004C482C">
        <w:t> км/кв. км, что создаст условия для пропуска пе</w:t>
      </w:r>
      <w:r w:rsidRPr="004C482C">
        <w:t>р</w:t>
      </w:r>
      <w:r w:rsidRPr="004C482C">
        <w:t>спективных транспортных</w:t>
      </w:r>
      <w:r w:rsidRPr="00773399">
        <w:t xml:space="preserve"> потоков. Предусматривается реконструкция сущес</w:t>
      </w:r>
      <w:r w:rsidRPr="00773399">
        <w:t>т</w:t>
      </w:r>
      <w:r w:rsidRPr="00773399">
        <w:t xml:space="preserve">вующих и строительство новых элементов </w:t>
      </w:r>
      <w:r>
        <w:t>УДС</w:t>
      </w:r>
      <w:r w:rsidRPr="000D78D7">
        <w:t xml:space="preserve"> в следующем составе:</w:t>
      </w:r>
    </w:p>
    <w:p w:rsidR="00E00AEC" w:rsidRPr="000D78D7" w:rsidRDefault="00E00AEC" w:rsidP="00E00AEC">
      <w:pPr>
        <w:spacing w:line="240" w:lineRule="atLeast"/>
      </w:pPr>
      <w:r>
        <w:t>магистральная улица</w:t>
      </w:r>
      <w:r w:rsidRPr="000D78D7">
        <w:t xml:space="preserve"> общегородского значения непрерывног</w:t>
      </w:r>
      <w:r>
        <w:t>о движения по</w:t>
      </w:r>
      <w:r w:rsidRPr="000D78D7">
        <w:t xml:space="preserve"> ул. </w:t>
      </w:r>
      <w:proofErr w:type="spellStart"/>
      <w:r w:rsidRPr="000D78D7">
        <w:t>Хилокской</w:t>
      </w:r>
      <w:proofErr w:type="spellEnd"/>
      <w:r w:rsidRPr="000D78D7">
        <w:t>;</w:t>
      </w:r>
    </w:p>
    <w:p w:rsidR="00E00AEC" w:rsidRPr="005160BA" w:rsidRDefault="00E00AEC" w:rsidP="00E00AEC">
      <w:pPr>
        <w:spacing w:line="240" w:lineRule="atLeast"/>
      </w:pPr>
      <w:r w:rsidRPr="000D78D7">
        <w:t>магистральные улицы общегородского значения регулируемого движения по ул</w:t>
      </w:r>
      <w:r w:rsidRPr="005160BA">
        <w:t>. Петухова,</w:t>
      </w:r>
      <w:r>
        <w:t xml:space="preserve"> </w:t>
      </w:r>
      <w:r w:rsidRPr="001471A8">
        <w:t>ул. Ивана Титкова</w:t>
      </w:r>
      <w:r>
        <w:t>, улице</w:t>
      </w:r>
      <w:r w:rsidRPr="005160BA">
        <w:t xml:space="preserve"> с проектн</w:t>
      </w:r>
      <w:r>
        <w:t>ым номером ГМ-1</w:t>
      </w:r>
      <w:r w:rsidRPr="005160BA">
        <w:t>;</w:t>
      </w:r>
    </w:p>
    <w:p w:rsidR="00E00AEC" w:rsidRPr="005160BA" w:rsidRDefault="00E00AEC" w:rsidP="00E00AEC">
      <w:pPr>
        <w:spacing w:line="240" w:lineRule="atLeast"/>
      </w:pPr>
      <w:r w:rsidRPr="005160BA">
        <w:t>магистральные улицы районного значения транспортно-пешеходные по ул.</w:t>
      </w:r>
      <w:r>
        <w:t xml:space="preserve"> Бородина, </w:t>
      </w:r>
      <w:r w:rsidRPr="001471A8">
        <w:t xml:space="preserve">ул. Николая </w:t>
      </w:r>
      <w:proofErr w:type="spellStart"/>
      <w:r w:rsidRPr="001471A8">
        <w:t>Грицюка</w:t>
      </w:r>
      <w:proofErr w:type="spellEnd"/>
      <w:r>
        <w:t>, улице</w:t>
      </w:r>
      <w:r w:rsidRPr="005160BA">
        <w:t xml:space="preserve"> </w:t>
      </w:r>
      <w:r>
        <w:t>с проектным номером РМ-1</w:t>
      </w:r>
      <w:r w:rsidRPr="005160BA">
        <w:t>;</w:t>
      </w:r>
    </w:p>
    <w:p w:rsidR="00E00AEC" w:rsidRPr="005160BA" w:rsidRDefault="00E00AEC" w:rsidP="00E00AEC">
      <w:pPr>
        <w:spacing w:line="240" w:lineRule="atLeast"/>
      </w:pPr>
      <w:r w:rsidRPr="005160BA">
        <w:t>улицы</w:t>
      </w:r>
      <w:r>
        <w:t xml:space="preserve"> и дороги</w:t>
      </w:r>
      <w:r w:rsidRPr="005160BA">
        <w:t xml:space="preserve"> местного значения различных категорий: </w:t>
      </w:r>
      <w:r>
        <w:t>улицы в жилой з</w:t>
      </w:r>
      <w:r>
        <w:t>а</w:t>
      </w:r>
      <w:r>
        <w:t>стройке</w:t>
      </w:r>
      <w:r w:rsidRPr="005160BA">
        <w:t xml:space="preserve"> в районах индиви</w:t>
      </w:r>
      <w:r>
        <w:t>дуальной и малоэтажной застройкой</w:t>
      </w:r>
      <w:r w:rsidRPr="005160BA">
        <w:t xml:space="preserve">, </w:t>
      </w:r>
      <w:r>
        <w:t>улицы в научно-производственных, промышленных и коммунально-складских районах</w:t>
      </w:r>
      <w:r w:rsidRPr="005160BA">
        <w:t>.</w:t>
      </w:r>
    </w:p>
    <w:p w:rsidR="00E00AEC" w:rsidRPr="005160BA" w:rsidRDefault="00E00AEC" w:rsidP="00E00AEC">
      <w:pPr>
        <w:spacing w:line="240" w:lineRule="atLeast"/>
      </w:pPr>
      <w:r w:rsidRPr="005160BA">
        <w:t xml:space="preserve">Общая протяженность </w:t>
      </w:r>
      <w:r>
        <w:t>УДС</w:t>
      </w:r>
      <w:r w:rsidRPr="005160BA">
        <w:t xml:space="preserve"> на расчетный срок увеличится в 2,74 раза и до</w:t>
      </w:r>
      <w:r w:rsidRPr="005160BA">
        <w:t>с</w:t>
      </w:r>
      <w:r w:rsidRPr="005160BA">
        <w:t>тигнет 18,5 км, в том числе протяженность магистральных улиц достигнет 7,57 км.</w:t>
      </w:r>
    </w:p>
    <w:p w:rsidR="00E00AEC" w:rsidRDefault="00E00AEC" w:rsidP="00E00AEC">
      <w:pPr>
        <w:spacing w:line="240" w:lineRule="atLeast"/>
      </w:pPr>
      <w:r w:rsidRPr="005160BA">
        <w:t>Положение</w:t>
      </w:r>
      <w:r w:rsidRPr="00773399">
        <w:t xml:space="preserve"> установленных проектом</w:t>
      </w:r>
      <w:r>
        <w:t xml:space="preserve"> планировки</w:t>
      </w:r>
      <w:r w:rsidRPr="00773399">
        <w:t xml:space="preserve"> красных линий определ</w:t>
      </w:r>
      <w:r w:rsidRPr="00773399">
        <w:t>я</w:t>
      </w:r>
      <w:r w:rsidRPr="00773399">
        <w:t>ется шириной проезжей части улиц и дорог (таблица</w:t>
      </w:r>
      <w:r>
        <w:t> </w:t>
      </w:r>
      <w:r w:rsidRPr="00773399">
        <w:t>3), коридоров инженерно-технических коммуникаций, тротуаров</w:t>
      </w:r>
      <w:r>
        <w:t xml:space="preserve"> и</w:t>
      </w:r>
      <w:r w:rsidRPr="00773399">
        <w:t xml:space="preserve"> полос озеленения.</w:t>
      </w:r>
    </w:p>
    <w:p w:rsidR="00E00AEC" w:rsidRPr="00F66A6F" w:rsidRDefault="00E00AEC" w:rsidP="00E00AEC">
      <w:pPr>
        <w:spacing w:line="240" w:lineRule="atLeast"/>
        <w:rPr>
          <w:sz w:val="24"/>
        </w:rPr>
      </w:pPr>
    </w:p>
    <w:p w:rsidR="00E00AEC" w:rsidRPr="00773399" w:rsidRDefault="00E00AEC" w:rsidP="00E00AEC">
      <w:pPr>
        <w:spacing w:line="240" w:lineRule="atLeast"/>
        <w:jc w:val="right"/>
      </w:pPr>
      <w:r w:rsidRPr="00773399">
        <w:t>Таблица 3</w:t>
      </w:r>
    </w:p>
    <w:p w:rsidR="00F66A6F" w:rsidRPr="00F66A6F" w:rsidRDefault="00F66A6F" w:rsidP="00E00AEC">
      <w:pPr>
        <w:spacing w:line="240" w:lineRule="atLeast"/>
        <w:ind w:firstLine="0"/>
        <w:jc w:val="center"/>
        <w:rPr>
          <w:sz w:val="24"/>
        </w:rPr>
      </w:pPr>
    </w:p>
    <w:p w:rsidR="00E00AEC" w:rsidRDefault="00E00AEC" w:rsidP="00E00AEC">
      <w:pPr>
        <w:spacing w:line="240" w:lineRule="atLeast"/>
        <w:ind w:firstLine="0"/>
        <w:jc w:val="center"/>
      </w:pPr>
      <w:r w:rsidRPr="00773399">
        <w:t>Показатели проезжей части улиц и дорог</w:t>
      </w:r>
    </w:p>
    <w:p w:rsidR="00E00AEC" w:rsidRPr="00F66A6F" w:rsidRDefault="00E00AEC" w:rsidP="00E00AEC">
      <w:pPr>
        <w:spacing w:line="240" w:lineRule="atLeast"/>
        <w:ind w:firstLine="0"/>
        <w:jc w:val="center"/>
        <w:rPr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  <w:gridCol w:w="1843"/>
      </w:tblGrid>
      <w:tr w:rsidR="00E00AEC" w:rsidRPr="00F3292D" w:rsidTr="00270542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BE06CE" w:rsidRDefault="00E00AEC" w:rsidP="00270542">
            <w:pPr>
              <w:spacing w:line="240" w:lineRule="atLeast"/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BE06CE" w:rsidRDefault="00E00AEC" w:rsidP="00270542">
            <w:pPr>
              <w:spacing w:line="240" w:lineRule="atLeast"/>
              <w:ind w:firstLine="0"/>
              <w:jc w:val="center"/>
            </w:pPr>
            <w:r w:rsidRPr="00BE06CE"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 xml:space="preserve">Расчетная скорость движения, </w:t>
            </w:r>
            <w:proofErr w:type="gramStart"/>
            <w:r w:rsidRPr="00F3292D">
              <w:t>км</w:t>
            </w:r>
            <w:proofErr w:type="gramEnd"/>
            <w:r w:rsidRPr="00F3292D">
              <w:t>/ч</w:t>
            </w:r>
            <w:r>
              <w:t>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 xml:space="preserve">Ширина полосы движения, </w:t>
            </w:r>
            <w:proofErr w:type="gramStart"/>
            <w:r w:rsidRPr="00F3292D">
              <w:t>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 xml:space="preserve">Количество полос </w:t>
            </w:r>
          </w:p>
          <w:p w:rsidR="00E00AEC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 xml:space="preserve">движения </w:t>
            </w:r>
          </w:p>
          <w:p w:rsidR="00E00AEC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 xml:space="preserve">основной проезжей </w:t>
            </w:r>
          </w:p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части в обоих направлениях</w:t>
            </w:r>
          </w:p>
        </w:tc>
      </w:tr>
    </w:tbl>
    <w:p w:rsidR="00E00AEC" w:rsidRPr="002458ED" w:rsidRDefault="00E00AEC" w:rsidP="00E00AEC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  <w:gridCol w:w="1843"/>
      </w:tblGrid>
      <w:tr w:rsidR="00E00AEC" w:rsidRPr="00FC4679" w:rsidTr="00270542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C4679" w:rsidRDefault="00E00AEC" w:rsidP="00270542">
            <w:pPr>
              <w:spacing w:line="240" w:lineRule="atLeast"/>
              <w:ind w:firstLine="0"/>
              <w:jc w:val="center"/>
            </w:pPr>
            <w:r w:rsidRPr="00FC4679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EC" w:rsidRPr="00FC4679" w:rsidRDefault="00E00AEC" w:rsidP="00270542">
            <w:pPr>
              <w:spacing w:line="240" w:lineRule="atLeast"/>
              <w:ind w:firstLine="0"/>
              <w:jc w:val="center"/>
            </w:pPr>
            <w:r w:rsidRPr="00FC4679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C4679" w:rsidRDefault="00E00AEC" w:rsidP="00270542">
            <w:pPr>
              <w:spacing w:line="240" w:lineRule="atLeast"/>
              <w:ind w:firstLine="0"/>
              <w:jc w:val="center"/>
            </w:pPr>
            <w:r w:rsidRPr="00FC4679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C4679" w:rsidRDefault="00E00AEC" w:rsidP="00270542">
            <w:pPr>
              <w:spacing w:line="240" w:lineRule="atLeast"/>
              <w:ind w:firstLine="0"/>
              <w:jc w:val="center"/>
            </w:pPr>
            <w:r w:rsidRPr="00FC4679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C4679" w:rsidRDefault="00E00AEC" w:rsidP="00270542">
            <w:pPr>
              <w:spacing w:line="240" w:lineRule="atLeast"/>
              <w:ind w:firstLine="14"/>
              <w:jc w:val="center"/>
            </w:pPr>
            <w:r w:rsidRPr="00FC4679">
              <w:t>5</w:t>
            </w:r>
          </w:p>
        </w:tc>
      </w:tr>
      <w:tr w:rsidR="00E00AEC" w:rsidRPr="00F3292D" w:rsidTr="002705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EC" w:rsidRPr="00F3292D" w:rsidRDefault="00E00AEC" w:rsidP="00270542">
            <w:pPr>
              <w:spacing w:line="240" w:lineRule="atLeast"/>
              <w:ind w:firstLine="0"/>
            </w:pPr>
            <w:r>
              <w:t>Магистральные улицы</w:t>
            </w:r>
            <w:r w:rsidRPr="00F3292D">
              <w:t xml:space="preserve"> </w:t>
            </w:r>
            <w:r>
              <w:t>общег</w:t>
            </w:r>
            <w:r>
              <w:t>о</w:t>
            </w:r>
            <w:r>
              <w:t xml:space="preserve">родского значения </w:t>
            </w:r>
            <w:r w:rsidRPr="00F3292D">
              <w:t>непрерывного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3,75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E00AEC" w:rsidRPr="00F3292D" w:rsidTr="002705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EC" w:rsidRPr="00F3292D" w:rsidRDefault="00E00AEC" w:rsidP="00270542">
            <w:pPr>
              <w:spacing w:line="240" w:lineRule="atLeast"/>
              <w:ind w:firstLine="0"/>
            </w:pPr>
            <w:r w:rsidRPr="00F3292D">
              <w:t xml:space="preserve">Магистральные улицы </w:t>
            </w:r>
            <w:r>
              <w:t>обще</w:t>
            </w:r>
            <w:r w:rsidRPr="00F3292D">
              <w:t>г</w:t>
            </w:r>
            <w:r w:rsidRPr="00F3292D">
              <w:t>о</w:t>
            </w:r>
            <w:r w:rsidRPr="00F3292D">
              <w:t>родского значения регулируем</w:t>
            </w:r>
            <w:r w:rsidRPr="00F3292D">
              <w:t>о</w:t>
            </w:r>
            <w:r w:rsidRPr="00F3292D">
              <w:t xml:space="preserve">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E00AEC" w:rsidRPr="00F3292D" w:rsidTr="0027054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EC" w:rsidRPr="00F3292D" w:rsidRDefault="00E00AEC" w:rsidP="00270542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</w:t>
            </w:r>
            <w:proofErr w:type="spellStart"/>
            <w:r>
              <w:t>транспортно-пешеход-ные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14"/>
              <w:jc w:val="center"/>
            </w:pPr>
            <w:r w:rsidRPr="00F3292D">
              <w:t>4</w:t>
            </w:r>
          </w:p>
        </w:tc>
      </w:tr>
      <w:tr w:rsidR="00E00AEC" w:rsidRPr="00F3292D" w:rsidTr="002705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EC" w:rsidRPr="00F3292D" w:rsidRDefault="00E00AEC" w:rsidP="00270542">
            <w:pPr>
              <w:spacing w:line="240" w:lineRule="atLeast"/>
              <w:ind w:firstLine="0"/>
            </w:pPr>
            <w:r>
              <w:t>У</w:t>
            </w:r>
            <w:r w:rsidRPr="00F3292D">
              <w:t xml:space="preserve">лицы в </w:t>
            </w:r>
            <w:r>
              <w:t>жилой</w:t>
            </w:r>
            <w:r w:rsidRPr="00F3292D">
              <w:t xml:space="preserve"> застройк</w:t>
            </w:r>
            <w: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F3292D" w:rsidRDefault="00E00AEC" w:rsidP="00270542">
            <w:pPr>
              <w:spacing w:line="240" w:lineRule="atLeast"/>
              <w:ind w:firstLine="14"/>
              <w:jc w:val="center"/>
            </w:pPr>
            <w:r w:rsidRPr="00F3292D">
              <w:t>2</w:t>
            </w:r>
            <w:r w:rsidR="002F62DE">
              <w:t xml:space="preserve"> </w:t>
            </w:r>
            <w:r w:rsidRPr="00F3292D">
              <w:t>-</w:t>
            </w:r>
            <w:r w:rsidR="002F62DE">
              <w:t xml:space="preserve"> </w:t>
            </w:r>
            <w:r w:rsidRPr="00F3292D">
              <w:t>4</w:t>
            </w:r>
          </w:p>
        </w:tc>
      </w:tr>
      <w:tr w:rsidR="00E00AEC" w:rsidRPr="00773399" w:rsidTr="002705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0D78D7" w:rsidRDefault="00E00AEC" w:rsidP="00270542">
            <w:pPr>
              <w:spacing w:line="240" w:lineRule="atLeast"/>
              <w:ind w:firstLine="0"/>
              <w:jc w:val="center"/>
            </w:pPr>
            <w: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EC" w:rsidRPr="000D78D7" w:rsidRDefault="00E00AEC" w:rsidP="00270542">
            <w:pPr>
              <w:spacing w:line="240" w:lineRule="atLeast"/>
              <w:ind w:firstLine="0"/>
            </w:pPr>
            <w:r w:rsidRPr="000D78D7">
              <w:t xml:space="preserve">Улицы </w:t>
            </w:r>
            <w:r>
              <w:t xml:space="preserve">и дороги в научно-производственных, </w:t>
            </w:r>
            <w:r w:rsidRPr="000D78D7">
              <w:t>промышле</w:t>
            </w:r>
            <w:r w:rsidRPr="000D78D7">
              <w:t>н</w:t>
            </w:r>
            <w:r w:rsidRPr="000D78D7">
              <w:t xml:space="preserve">ных и коммунально-складских </w:t>
            </w:r>
            <w:r>
              <w:t>районах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0D78D7" w:rsidRDefault="00E00AEC" w:rsidP="00270542">
            <w:pPr>
              <w:spacing w:line="240" w:lineRule="atLeast"/>
              <w:ind w:firstLine="0"/>
              <w:jc w:val="center"/>
            </w:pPr>
            <w:r w:rsidRPr="000D78D7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0D78D7" w:rsidRDefault="00E00AEC" w:rsidP="00270542">
            <w:pPr>
              <w:spacing w:line="240" w:lineRule="atLeast"/>
              <w:ind w:firstLine="0"/>
              <w:jc w:val="center"/>
            </w:pPr>
            <w:r w:rsidRPr="000D78D7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AEC" w:rsidRPr="000D78D7" w:rsidRDefault="00E00AEC" w:rsidP="00270542">
            <w:pPr>
              <w:spacing w:line="240" w:lineRule="atLeast"/>
              <w:ind w:firstLine="14"/>
              <w:jc w:val="center"/>
            </w:pPr>
            <w:r w:rsidRPr="000D78D7">
              <w:t>2</w:t>
            </w:r>
          </w:p>
        </w:tc>
      </w:tr>
    </w:tbl>
    <w:p w:rsidR="00E00AEC" w:rsidRDefault="00E00AEC" w:rsidP="00E00AEC">
      <w:pPr>
        <w:spacing w:line="240" w:lineRule="atLeast"/>
      </w:pPr>
    </w:p>
    <w:p w:rsidR="00E00AEC" w:rsidRPr="00773399" w:rsidRDefault="00E00AEC" w:rsidP="00E00AEC">
      <w:pPr>
        <w:spacing w:line="240" w:lineRule="atLeast"/>
      </w:pPr>
      <w:r w:rsidRPr="00773399">
        <w:t>Проектом</w:t>
      </w:r>
      <w:r>
        <w:t xml:space="preserve"> планировки</w:t>
      </w:r>
      <w:r w:rsidRPr="00773399">
        <w:t xml:space="preserve"> учитывается необходимость строительства тран</w:t>
      </w:r>
      <w:r w:rsidRPr="00773399">
        <w:t>с</w:t>
      </w:r>
      <w:r w:rsidRPr="00773399">
        <w:t>портных развязок, в том числе в двух уровнях</w:t>
      </w:r>
      <w:r>
        <w:t>.</w:t>
      </w:r>
      <w:r w:rsidRPr="00773399">
        <w:t xml:space="preserve"> На пересечениях магистральных улиц </w:t>
      </w:r>
      <w:r>
        <w:t>обще</w:t>
      </w:r>
      <w:r w:rsidRPr="00773399">
        <w:t>городского значения обеспечивается пропуск непрерывного транспор</w:t>
      </w:r>
      <w:r w:rsidRPr="00773399">
        <w:t>т</w:t>
      </w:r>
      <w:r w:rsidRPr="00773399">
        <w:t xml:space="preserve">ного потока в прямом направлении для улицы более высокой категории. </w:t>
      </w:r>
    </w:p>
    <w:p w:rsidR="00E00AEC" w:rsidRPr="00773399" w:rsidRDefault="00E00AEC" w:rsidP="00E00AEC">
      <w:pPr>
        <w:spacing w:line="240" w:lineRule="atLeast"/>
      </w:pPr>
      <w:r w:rsidRPr="00773399">
        <w:t>Новые лини</w:t>
      </w:r>
      <w:r>
        <w:t>и трамвая предусматриваются по м</w:t>
      </w:r>
      <w:r w:rsidRPr="008817E8">
        <w:t>агистральн</w:t>
      </w:r>
      <w:r>
        <w:t>ой</w:t>
      </w:r>
      <w:r w:rsidRPr="008817E8">
        <w:t xml:space="preserve"> улиц</w:t>
      </w:r>
      <w:r>
        <w:t>е</w:t>
      </w:r>
      <w:r w:rsidRPr="008817E8">
        <w:t xml:space="preserve"> общег</w:t>
      </w:r>
      <w:r w:rsidRPr="008817E8">
        <w:t>о</w:t>
      </w:r>
      <w:r w:rsidRPr="008817E8">
        <w:t>родского значения регулируемого движения</w:t>
      </w:r>
      <w:r>
        <w:t xml:space="preserve"> с проектным</w:t>
      </w:r>
      <w:r w:rsidRPr="00773399">
        <w:t xml:space="preserve"> номер</w:t>
      </w:r>
      <w:r>
        <w:t xml:space="preserve">ом </w:t>
      </w:r>
      <w:r w:rsidRPr="008817E8">
        <w:t>ГМ-2.</w:t>
      </w:r>
    </w:p>
    <w:p w:rsidR="00E00AEC" w:rsidRPr="00773399" w:rsidRDefault="00E00AEC" w:rsidP="00E00AEC">
      <w:pPr>
        <w:spacing w:line="240" w:lineRule="atLeast"/>
      </w:pPr>
      <w:r w:rsidRPr="00EE266F">
        <w:t>Развитие автобусного сообщения предусматривается по новым магистрал</w:t>
      </w:r>
      <w:r w:rsidRPr="00EE266F">
        <w:t>ь</w:t>
      </w:r>
      <w:r w:rsidRPr="00EE266F">
        <w:t>ным улицам общегородского значения регулируемого движения</w:t>
      </w:r>
      <w:r>
        <w:t xml:space="preserve"> </w:t>
      </w:r>
      <w:r w:rsidRPr="003144E9">
        <w:t>ул. Ивана Титк</w:t>
      </w:r>
      <w:r w:rsidRPr="003144E9">
        <w:t>о</w:t>
      </w:r>
      <w:r w:rsidRPr="003144E9">
        <w:t>ва</w:t>
      </w:r>
      <w:r>
        <w:t>, ГМ-1</w:t>
      </w:r>
      <w:r w:rsidRPr="00EE266F">
        <w:t xml:space="preserve"> и по магистральным улицам районного значе</w:t>
      </w:r>
      <w:r>
        <w:t>ния</w:t>
      </w:r>
      <w:r w:rsidRPr="00EE266F">
        <w:t xml:space="preserve"> </w:t>
      </w:r>
      <w:r w:rsidRPr="003144E9">
        <w:t xml:space="preserve">ул. Николая </w:t>
      </w:r>
      <w:proofErr w:type="spellStart"/>
      <w:r w:rsidRPr="003144E9">
        <w:t>Грицюка</w:t>
      </w:r>
      <w:proofErr w:type="spellEnd"/>
      <w:r>
        <w:t>, РМ-1</w:t>
      </w:r>
      <w:r w:rsidRPr="00EE266F">
        <w:t xml:space="preserve">. Остановки </w:t>
      </w:r>
      <w:proofErr w:type="spellStart"/>
      <w:proofErr w:type="gramStart"/>
      <w:r w:rsidRPr="00EE266F">
        <w:t>экспресс-автобусов</w:t>
      </w:r>
      <w:proofErr w:type="spellEnd"/>
      <w:proofErr w:type="gramEnd"/>
      <w:r w:rsidRPr="00EE266F">
        <w:t xml:space="preserve"> предусматриваются на магистральной улице общегородского значения непрерывного движения </w:t>
      </w:r>
      <w:r>
        <w:t>– ул. </w:t>
      </w:r>
      <w:proofErr w:type="spellStart"/>
      <w:r w:rsidRPr="005C41AF">
        <w:t>Хилокской</w:t>
      </w:r>
      <w:proofErr w:type="spellEnd"/>
      <w:r w:rsidRPr="005C41AF">
        <w:t>. Дальнейшее развитие получает движение троллейбусов по магистральной улице общегоро</w:t>
      </w:r>
      <w:r w:rsidRPr="005C41AF">
        <w:t>д</w:t>
      </w:r>
      <w:r w:rsidRPr="005C41AF">
        <w:t xml:space="preserve">ского значения регулируемого движения </w:t>
      </w:r>
      <w:r>
        <w:t>– ул. </w:t>
      </w:r>
      <w:r w:rsidRPr="005C41AF">
        <w:t xml:space="preserve">Петухова в направлении </w:t>
      </w:r>
      <w:r w:rsidRPr="005C41AF">
        <w:rPr>
          <w:szCs w:val="28"/>
        </w:rPr>
        <w:t>Юго-Западного планировочного района</w:t>
      </w:r>
      <w:r w:rsidRPr="005C41AF">
        <w:t>. Общая протяженность линий общественного пассажирского транспорта всех видов увеличится на расчетный срок в 2,2 раза и достигнет 7,21 км.</w:t>
      </w:r>
      <w:r>
        <w:t xml:space="preserve"> </w:t>
      </w:r>
    </w:p>
    <w:p w:rsidR="00E00AEC" w:rsidRPr="00773399" w:rsidRDefault="00E00AEC" w:rsidP="00E00AEC">
      <w:pPr>
        <w:spacing w:line="240" w:lineRule="atLeast"/>
      </w:pPr>
      <w:r w:rsidRPr="00773399">
        <w:t xml:space="preserve">На </w:t>
      </w:r>
      <w:r>
        <w:t>планируемой</w:t>
      </w:r>
      <w:r w:rsidRPr="00773399">
        <w:t xml:space="preserve"> территории формируется сеть пешеходного движения, представленная системой бульваров, тротуарами в пределах </w:t>
      </w:r>
      <w:r>
        <w:t>УДС</w:t>
      </w:r>
      <w:r w:rsidRPr="00773399">
        <w:t>, дорожками и тротуарами внутриквартальных т</w:t>
      </w:r>
      <w:r>
        <w:t>ерриторий, пешеходными площадями</w:t>
      </w:r>
      <w:r w:rsidRPr="00773399">
        <w:t xml:space="preserve"> при транспортно-пересадочных узлах и объектах массового посещения. Сеть пеш</w:t>
      </w:r>
      <w:r w:rsidRPr="00773399">
        <w:t>е</w:t>
      </w:r>
      <w:r w:rsidRPr="00773399">
        <w:t>ходных улиц и бульваров ориентирована в направлении движения к объектам массового посещения, в первую очередь к транс</w:t>
      </w:r>
      <w:r>
        <w:t>портно-пересадочным узлам по м</w:t>
      </w:r>
      <w:r w:rsidRPr="00C66CA3">
        <w:t>агистральн</w:t>
      </w:r>
      <w:r>
        <w:t>ой</w:t>
      </w:r>
      <w:r w:rsidRPr="00C66CA3">
        <w:t xml:space="preserve"> улиц</w:t>
      </w:r>
      <w:r>
        <w:t>е</w:t>
      </w:r>
      <w:r w:rsidRPr="00C66CA3">
        <w:t xml:space="preserve"> общегородского значения регулируемого движения </w:t>
      </w:r>
      <w:r>
        <w:t>– ул. </w:t>
      </w:r>
      <w:r w:rsidRPr="00773399">
        <w:t xml:space="preserve">Петухова. Через </w:t>
      </w:r>
      <w:r>
        <w:t xml:space="preserve">планируемую </w:t>
      </w:r>
      <w:r w:rsidRPr="00773399">
        <w:t>территорию формируется сквозной пешехо</w:t>
      </w:r>
      <w:r w:rsidRPr="00773399">
        <w:t>д</w:t>
      </w:r>
      <w:r w:rsidRPr="00773399">
        <w:t>ный маршрут, проходящий в прод</w:t>
      </w:r>
      <w:r>
        <w:t>ольном направлении по бульвару с проектным номером 1</w:t>
      </w:r>
      <w:r w:rsidRPr="00773399">
        <w:t xml:space="preserve"> и </w:t>
      </w:r>
      <w:r>
        <w:t>м</w:t>
      </w:r>
      <w:r w:rsidRPr="00ED5986">
        <w:t>агистральн</w:t>
      </w:r>
      <w:r>
        <w:t>ой улице</w:t>
      </w:r>
      <w:r w:rsidRPr="00ED5986">
        <w:t xml:space="preserve"> районного значения</w:t>
      </w:r>
      <w:r w:rsidRPr="00773399">
        <w:t xml:space="preserve"> </w:t>
      </w:r>
      <w:r>
        <w:t xml:space="preserve">с проектным </w:t>
      </w:r>
      <w:r w:rsidRPr="00ED5986">
        <w:t xml:space="preserve">номером </w:t>
      </w:r>
      <w:r>
        <w:br/>
        <w:t>РМ-1</w:t>
      </w:r>
      <w:r w:rsidRPr="00ED5986">
        <w:t>.</w:t>
      </w:r>
    </w:p>
    <w:p w:rsidR="00E00AEC" w:rsidRPr="00605AB7" w:rsidRDefault="00E00AEC" w:rsidP="00E00AEC">
      <w:pPr>
        <w:spacing w:line="240" w:lineRule="atLeast"/>
      </w:pPr>
      <w:r w:rsidRPr="00773399">
        <w:t>Предусматривается развитие многоуровневой системы хранения индивид</w:t>
      </w:r>
      <w:r w:rsidRPr="00773399">
        <w:t>у</w:t>
      </w:r>
      <w:r w:rsidRPr="00773399">
        <w:t>ального</w:t>
      </w:r>
      <w:r>
        <w:t xml:space="preserve"> автотранспорта. Выделяется зона стоянок для легковых автомобилей для</w:t>
      </w:r>
      <w:r w:rsidRPr="00773399">
        <w:t xml:space="preserve"> размещения многоуровневых гаражных комплексов и станций технического о</w:t>
      </w:r>
      <w:r w:rsidRPr="00773399">
        <w:t>б</w:t>
      </w:r>
      <w:r w:rsidRPr="00773399">
        <w:t>служивания (далее – СТО) городского значения с радиусами доступности до 1500</w:t>
      </w:r>
      <w:r>
        <w:t> </w:t>
      </w:r>
      <w:r w:rsidRPr="00773399">
        <w:t>м в условиях реконструкции без ограничения по вместимости, гаражных комплексов и СТО районного обслуживания с радиусами доступности до 150</w:t>
      </w:r>
      <w:r>
        <w:t> </w:t>
      </w:r>
      <w:r w:rsidRPr="00773399">
        <w:t xml:space="preserve">м и вместимостью до 500 </w:t>
      </w:r>
      <w:proofErr w:type="spellStart"/>
      <w:r w:rsidRPr="00773399">
        <w:t>машино-мест</w:t>
      </w:r>
      <w:proofErr w:type="spellEnd"/>
      <w:r w:rsidRPr="00773399">
        <w:t xml:space="preserve">. </w:t>
      </w:r>
      <w:proofErr w:type="spellStart"/>
      <w:r w:rsidRPr="00773399">
        <w:t>Автопарковочные</w:t>
      </w:r>
      <w:proofErr w:type="spellEnd"/>
      <w:r w:rsidRPr="00773399">
        <w:t xml:space="preserve"> комплексы и автостоянки местного обслуживания размещаются в пределах земельных участков объектов капитального строительства. В состав проезжих частей магистральных улиц </w:t>
      </w:r>
      <w:r>
        <w:t>и улиц и дорог местного значения</w:t>
      </w:r>
      <w:r w:rsidRPr="00773399">
        <w:t xml:space="preserve"> включаются дополнительные полосы, испол</w:t>
      </w:r>
      <w:r w:rsidRPr="00773399">
        <w:t>ь</w:t>
      </w:r>
      <w:r w:rsidRPr="00773399">
        <w:t>зуемые для временного хранения ав</w:t>
      </w:r>
      <w:r>
        <w:t>тотранспорта</w:t>
      </w:r>
      <w:r w:rsidRPr="00773399">
        <w:t>.</w:t>
      </w:r>
    </w:p>
    <w:p w:rsidR="00E00AEC" w:rsidRPr="00605AB7" w:rsidRDefault="00E00AEC" w:rsidP="00E00AEC">
      <w:pPr>
        <w:spacing w:line="240" w:lineRule="atLeast"/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2.4. Развитие систем инженерно-технического обеспечения</w:t>
      </w:r>
    </w:p>
    <w:p w:rsidR="00E00AEC" w:rsidRPr="00777DD3" w:rsidRDefault="00E00AEC" w:rsidP="00E00AEC">
      <w:pPr>
        <w:spacing w:line="240" w:lineRule="atLeast"/>
      </w:pPr>
    </w:p>
    <w:p w:rsidR="00E00AEC" w:rsidRPr="00773399" w:rsidRDefault="00E00AEC" w:rsidP="00E00AEC">
      <w:pPr>
        <w:spacing w:line="240" w:lineRule="atLeast"/>
      </w:pPr>
      <w:r w:rsidRPr="00773399">
        <w:t xml:space="preserve">На </w:t>
      </w:r>
      <w:r>
        <w:t xml:space="preserve">планируемой </w:t>
      </w:r>
      <w:r w:rsidRPr="00773399">
        <w:t>территории в настоящее время имеются городские и мес</w:t>
      </w:r>
      <w:r w:rsidRPr="00773399">
        <w:t>т</w:t>
      </w:r>
      <w:r w:rsidRPr="00773399">
        <w:t>ные системы инженерно-технического обеспечения.</w:t>
      </w:r>
    </w:p>
    <w:p w:rsidR="00E00AEC" w:rsidRPr="00773399" w:rsidRDefault="00E00AEC" w:rsidP="00E00AEC">
      <w:pPr>
        <w:spacing w:line="240" w:lineRule="atLeast"/>
      </w:pPr>
      <w:r w:rsidRPr="00773399">
        <w:t xml:space="preserve">Водоснабжение </w:t>
      </w:r>
      <w:r>
        <w:t>планируемой</w:t>
      </w:r>
      <w:r w:rsidRPr="00773399">
        <w:t xml:space="preserve"> территории осуществляется от кольцевых с</w:t>
      </w:r>
      <w:r w:rsidRPr="00773399">
        <w:t>е</w:t>
      </w:r>
      <w:r w:rsidRPr="00773399">
        <w:t xml:space="preserve">тей водопровода </w:t>
      </w:r>
      <w:r>
        <w:t>2</w:t>
      </w:r>
      <w:r w:rsidRPr="00773399">
        <w:t xml:space="preserve"> зоны левобережной части города. Основные магистрали вод</w:t>
      </w:r>
      <w:r w:rsidRPr="00773399">
        <w:t>о</w:t>
      </w:r>
      <w:r w:rsidRPr="00773399">
        <w:t>снабжения закольцованы. Схема подачи воды к потребителям –</w:t>
      </w:r>
      <w:r>
        <w:t xml:space="preserve"> </w:t>
      </w:r>
      <w:r w:rsidRPr="00773399">
        <w:t>тупиковая. Вод</w:t>
      </w:r>
      <w:r w:rsidRPr="00773399">
        <w:t>о</w:t>
      </w:r>
      <w:r w:rsidRPr="00773399">
        <w:t>отведение большей части</w:t>
      </w:r>
      <w:r>
        <w:t xml:space="preserve"> планируемой</w:t>
      </w:r>
      <w:r w:rsidRPr="00773399">
        <w:t xml:space="preserve"> территории – централизованное. Значительная часть объектов индивидуальной жилой застройки канализуется с использованием выгребов. </w:t>
      </w:r>
    </w:p>
    <w:p w:rsidR="00E00AEC" w:rsidRPr="00773399" w:rsidRDefault="00E00AEC" w:rsidP="00E00AEC">
      <w:pPr>
        <w:spacing w:line="240" w:lineRule="atLeast"/>
      </w:pPr>
      <w:r w:rsidRPr="00773399">
        <w:t xml:space="preserve">Централизованное теплоснабжение большей части объектов </w:t>
      </w:r>
      <w:r>
        <w:t>капитального строительства</w:t>
      </w:r>
      <w:r w:rsidRPr="00773399">
        <w:t xml:space="preserve"> обеспечивается от местного источника –</w:t>
      </w:r>
      <w:r>
        <w:t xml:space="preserve"> </w:t>
      </w:r>
      <w:r w:rsidRPr="00773399">
        <w:t>котельной газо-мазутного типа</w:t>
      </w:r>
      <w:r>
        <w:t xml:space="preserve"> муниципального унитарного предприятия города Новосибирска «Кировская районная котельная» (далее </w:t>
      </w:r>
      <w:r w:rsidRPr="00773399">
        <w:t>–</w:t>
      </w:r>
      <w:r>
        <w:t xml:space="preserve"> Кировская районная котельная)</w:t>
      </w:r>
      <w:r w:rsidRPr="00773399">
        <w:t>. Объекты индив</w:t>
      </w:r>
      <w:r w:rsidRPr="00773399">
        <w:t>и</w:t>
      </w:r>
      <w:r w:rsidRPr="00773399">
        <w:t>дуальной жилой застройки, часть многоквартирной застройки по ул.</w:t>
      </w:r>
      <w:r>
        <w:t> </w:t>
      </w:r>
      <w:r w:rsidRPr="00773399">
        <w:t xml:space="preserve">Бородина и часть объектов </w:t>
      </w:r>
      <w:r>
        <w:t xml:space="preserve">зоны </w:t>
      </w:r>
      <w:r w:rsidRPr="00773399">
        <w:t>коммуналь</w:t>
      </w:r>
      <w:r>
        <w:t xml:space="preserve">ных и </w:t>
      </w:r>
      <w:r w:rsidRPr="00773399">
        <w:t>складских</w:t>
      </w:r>
      <w:r>
        <w:t xml:space="preserve"> объектов и зоны производстве</w:t>
      </w:r>
      <w:r>
        <w:t>н</w:t>
      </w:r>
      <w:r>
        <w:t>ной деятельности</w:t>
      </w:r>
      <w:r w:rsidRPr="00773399">
        <w:t xml:space="preserve"> использует локальные источники теплоснабжения – котельные на природном газе.</w:t>
      </w:r>
    </w:p>
    <w:p w:rsidR="00E00AEC" w:rsidRPr="00773399" w:rsidRDefault="00E00AEC" w:rsidP="00E00AEC">
      <w:pPr>
        <w:spacing w:line="240" w:lineRule="atLeast"/>
      </w:pPr>
      <w:r w:rsidRPr="00773399">
        <w:t>Электроснабжение</w:t>
      </w:r>
      <w:r>
        <w:t xml:space="preserve"> планируемой</w:t>
      </w:r>
      <w:r w:rsidRPr="00773399">
        <w:t xml:space="preserve"> территории осуществляется от пониз</w:t>
      </w:r>
      <w:r w:rsidRPr="00773399">
        <w:t>и</w:t>
      </w:r>
      <w:r w:rsidRPr="00773399">
        <w:t xml:space="preserve">тельных подстанций (далее </w:t>
      </w:r>
      <w:r>
        <w:t xml:space="preserve">– </w:t>
      </w:r>
      <w:r w:rsidRPr="00773399">
        <w:t xml:space="preserve"> ПС) ПС-220/110/10</w:t>
      </w:r>
      <w:r>
        <w:t> </w:t>
      </w:r>
      <w:r w:rsidRPr="00773399">
        <w:t>кВ «</w:t>
      </w:r>
      <w:proofErr w:type="spellStart"/>
      <w:r w:rsidRPr="00773399">
        <w:t>Тулинская</w:t>
      </w:r>
      <w:proofErr w:type="spellEnd"/>
      <w:r w:rsidRPr="00773399">
        <w:t>» и ПС-110/10</w:t>
      </w:r>
      <w:r>
        <w:t> </w:t>
      </w:r>
      <w:r w:rsidRPr="00773399">
        <w:t>кВ «</w:t>
      </w:r>
      <w:proofErr w:type="gramStart"/>
      <w:r w:rsidRPr="00773399">
        <w:t>Сварная</w:t>
      </w:r>
      <w:proofErr w:type="gramEnd"/>
      <w:r w:rsidRPr="00773399">
        <w:t xml:space="preserve">» через распределительные </w:t>
      </w:r>
      <w:r>
        <w:t>пункты</w:t>
      </w:r>
      <w:r w:rsidRPr="00773399">
        <w:t xml:space="preserve"> </w:t>
      </w:r>
      <w:r>
        <w:t xml:space="preserve">(далее – РП) </w:t>
      </w:r>
      <w:r w:rsidRPr="00773399">
        <w:t>10</w:t>
      </w:r>
      <w:r>
        <w:t> </w:t>
      </w:r>
      <w:r w:rsidRPr="00773399">
        <w:t xml:space="preserve">кВ, размещенные на </w:t>
      </w:r>
      <w:r>
        <w:t>планируемой</w:t>
      </w:r>
      <w:r w:rsidRPr="00773399">
        <w:t xml:space="preserve"> и прилегающих территориях. П</w:t>
      </w:r>
      <w:r>
        <w:t>ланируемую</w:t>
      </w:r>
      <w:r w:rsidRPr="00773399">
        <w:t xml:space="preserve"> территорию, в том чи</w:t>
      </w:r>
      <w:r w:rsidRPr="00773399">
        <w:t>с</w:t>
      </w:r>
      <w:r w:rsidRPr="00773399">
        <w:t>ле селитебную ее часть, пересекают высоковольтные линии эле</w:t>
      </w:r>
      <w:r>
        <w:t>ктропередач (д</w:t>
      </w:r>
      <w:r>
        <w:t>а</w:t>
      </w:r>
      <w:r>
        <w:t xml:space="preserve">лее – </w:t>
      </w:r>
      <w:proofErr w:type="gramStart"/>
      <w:r>
        <w:t>ВЛ</w:t>
      </w:r>
      <w:proofErr w:type="gramEnd"/>
      <w:r>
        <w:t>) ВЛ-110 </w:t>
      </w:r>
      <w:r w:rsidRPr="00773399">
        <w:t>кВ, ВЛ-10 кВ.</w:t>
      </w:r>
    </w:p>
    <w:p w:rsidR="00E00AEC" w:rsidRPr="00773399" w:rsidRDefault="00E00AEC" w:rsidP="00E00AEC">
      <w:pPr>
        <w:spacing w:line="240" w:lineRule="atLeast"/>
      </w:pPr>
      <w:r>
        <w:t>Планируемая т</w:t>
      </w:r>
      <w:r w:rsidRPr="00773399">
        <w:t>ерритория частично газифицирована. Газоснабжение потр</w:t>
      </w:r>
      <w:r w:rsidRPr="00773399">
        <w:t>е</w:t>
      </w:r>
      <w:r w:rsidRPr="00773399">
        <w:t>бителей осуществляется от газопроводов высокого давления, проложенн</w:t>
      </w:r>
      <w:r>
        <w:t xml:space="preserve">ых по ул. Бородина и </w:t>
      </w:r>
      <w:r w:rsidRPr="00773399">
        <w:t>ул. Петух</w:t>
      </w:r>
      <w:r>
        <w:t>ова,</w:t>
      </w:r>
      <w:r w:rsidRPr="00773399">
        <w:t xml:space="preserve"> через газораспределительные пунк</w:t>
      </w:r>
      <w:r>
        <w:t xml:space="preserve">ты (далее </w:t>
      </w:r>
      <w:r w:rsidRPr="00773399">
        <w:t>–</w:t>
      </w:r>
      <w:r>
        <w:t xml:space="preserve"> ГРП).</w:t>
      </w:r>
    </w:p>
    <w:p w:rsidR="00E00AEC" w:rsidRPr="00773399" w:rsidRDefault="00E00AEC" w:rsidP="00E00AEC">
      <w:pPr>
        <w:spacing w:line="240" w:lineRule="atLeast"/>
      </w:pPr>
      <w:r w:rsidRPr="00773399">
        <w:t xml:space="preserve">Отвод стоков с территории </w:t>
      </w:r>
      <w:r>
        <w:t>индивидуальной жилой застройки</w:t>
      </w:r>
      <w:r w:rsidRPr="00773399">
        <w:t xml:space="preserve"> не организ</w:t>
      </w:r>
      <w:r w:rsidRPr="00773399">
        <w:t>о</w:t>
      </w:r>
      <w:r w:rsidRPr="00773399">
        <w:t xml:space="preserve">ван. </w:t>
      </w:r>
    </w:p>
    <w:p w:rsidR="00E00AEC" w:rsidRDefault="00E00AEC" w:rsidP="00E00AEC">
      <w:pPr>
        <w:spacing w:line="240" w:lineRule="atLeast"/>
      </w:pPr>
      <w:r w:rsidRPr="00773399">
        <w:t xml:space="preserve">Для дальнейшего развития </w:t>
      </w:r>
      <w:r>
        <w:t xml:space="preserve">планируемой </w:t>
      </w:r>
      <w:r w:rsidRPr="00773399">
        <w:t xml:space="preserve">территории, обеспечения новых объектов </w:t>
      </w:r>
      <w:r>
        <w:t>капитального строительства</w:t>
      </w:r>
      <w:r w:rsidRPr="00773399">
        <w:t xml:space="preserve"> предусмотрено размещение новых инж</w:t>
      </w:r>
      <w:r w:rsidRPr="00773399">
        <w:t>е</w:t>
      </w:r>
      <w:r w:rsidRPr="00773399">
        <w:t>нерных сетей и сооружений. На участках размещения двухуровневых транспор</w:t>
      </w:r>
      <w:r w:rsidRPr="00773399">
        <w:t>т</w:t>
      </w:r>
      <w:r w:rsidRPr="00773399">
        <w:t>ных развязок потребуется частичный вынос существующих инженерных сетей.</w:t>
      </w:r>
    </w:p>
    <w:p w:rsidR="00E00AEC" w:rsidRPr="00773399" w:rsidRDefault="00E00AEC" w:rsidP="00E00AEC">
      <w:pPr>
        <w:spacing w:line="240" w:lineRule="atLeast"/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2.4.1. Водоснабжение</w:t>
      </w:r>
    </w:p>
    <w:p w:rsidR="00E00AEC" w:rsidRPr="00DD5C97" w:rsidRDefault="00E00AEC" w:rsidP="00E00AEC">
      <w:pPr>
        <w:spacing w:line="240" w:lineRule="atLeast"/>
      </w:pPr>
    </w:p>
    <w:p w:rsidR="00E00AEC" w:rsidRDefault="00E00AEC" w:rsidP="00E00AEC">
      <w:bookmarkStart w:id="2" w:name="sub_3062"/>
      <w:r>
        <w:t>Предусматривается развитие централизованной системы холодного вод</w:t>
      </w:r>
      <w:r>
        <w:t>о</w:t>
      </w:r>
      <w:r>
        <w:t>снабжения от коммунальных сетей города. Планируемая система кольцевая с т</w:t>
      </w:r>
      <w:r>
        <w:t>у</w:t>
      </w:r>
      <w:r>
        <w:t>пиковыми отводами до потребителей. Предусматривается прокладка новых маг</w:t>
      </w:r>
      <w:r>
        <w:t>и</w:t>
      </w:r>
      <w:r>
        <w:t xml:space="preserve">стральных и межквартальных водоводов. Выполняется </w:t>
      </w:r>
      <w:proofErr w:type="spellStart"/>
      <w:r>
        <w:t>закольцовка</w:t>
      </w:r>
      <w:proofErr w:type="spellEnd"/>
      <w:r>
        <w:t xml:space="preserve"> водовода по ул. Петухова от водовода Д 500 мм по ул. Петухова до водовода Д 200 мм по ул. </w:t>
      </w:r>
      <w:proofErr w:type="spellStart"/>
      <w:r>
        <w:t>Хилокской</w:t>
      </w:r>
      <w:proofErr w:type="spellEnd"/>
      <w:r>
        <w:t>. По южной границе планируемой территории предусматривается размещение городского водовода Д 1000 мм. Кварталы новой застройки обесп</w:t>
      </w:r>
      <w:r>
        <w:t>е</w:t>
      </w:r>
      <w:r>
        <w:t xml:space="preserve">чиваются новыми сетями водоснабжения, проложенными на межквартальных территориях. Противопожарный водопровод объединен с </w:t>
      </w:r>
      <w:proofErr w:type="gramStart"/>
      <w:r>
        <w:t>хозяйственно-питьевым</w:t>
      </w:r>
      <w:proofErr w:type="gramEnd"/>
      <w:r>
        <w:t>.</w:t>
      </w:r>
    </w:p>
    <w:p w:rsidR="00E00AEC" w:rsidRDefault="00E00AEC" w:rsidP="00E00AEC">
      <w:r>
        <w:t>Проектируемый суточный расход воды составит</w:t>
      </w:r>
      <w:r w:rsidRPr="001139C5">
        <w:t xml:space="preserve"> </w:t>
      </w:r>
      <w:r>
        <w:t>10414,6</w:t>
      </w:r>
      <w:r w:rsidRPr="001139C5">
        <w:t xml:space="preserve"> </w:t>
      </w:r>
      <w:r>
        <w:t xml:space="preserve">куб. </w:t>
      </w:r>
      <w:proofErr w:type="gramStart"/>
      <w:r>
        <w:t>м</w:t>
      </w:r>
      <w:proofErr w:type="gramEnd"/>
      <w:r>
        <w:t xml:space="preserve"> в сутки.</w:t>
      </w:r>
    </w:p>
    <w:p w:rsidR="00E00AEC" w:rsidRPr="00FD119C" w:rsidRDefault="00E00AEC" w:rsidP="00E00AEC">
      <w:r w:rsidRPr="00FD119C">
        <w:t>Расходы на пожаротушение п</w:t>
      </w:r>
      <w:r>
        <w:t>ринимаются в соответствии со сводами правил</w:t>
      </w:r>
      <w:r w:rsidRPr="00FD119C">
        <w:t xml:space="preserve"> СП 8.13130.2009 «Системы противопожарной защиты. Источники наружного противопожарного водоснабжения. Требования пожарной безопасности» и </w:t>
      </w:r>
      <w:r>
        <w:br/>
      </w:r>
      <w:r w:rsidRPr="00FD119C">
        <w:rPr>
          <w:bCs/>
        </w:rPr>
        <w:t>СП 30.13330 «</w:t>
      </w:r>
      <w:proofErr w:type="spellStart"/>
      <w:r w:rsidRPr="00FD119C">
        <w:rPr>
          <w:bCs/>
        </w:rPr>
        <w:t>СНиП</w:t>
      </w:r>
      <w:proofErr w:type="spellEnd"/>
      <w:r w:rsidRPr="00FD119C">
        <w:rPr>
          <w:bCs/>
        </w:rPr>
        <w:t xml:space="preserve"> 2.04.01-85* Внутренний водопровод и канализация зданий»</w:t>
      </w:r>
      <w:r w:rsidRPr="00FD119C">
        <w:t xml:space="preserve">. </w:t>
      </w:r>
    </w:p>
    <w:p w:rsidR="00E00AEC" w:rsidRPr="001139C5" w:rsidRDefault="00E00AEC" w:rsidP="00E00AEC">
      <w:r>
        <w:t>Наружное пожаротушение предусматривается из пожарных гидрантов, у</w:t>
      </w:r>
      <w:r>
        <w:t>с</w:t>
      </w:r>
      <w:r>
        <w:t xml:space="preserve">танавливаемых на уличных и внутриквартальных сетях водопровода. </w:t>
      </w:r>
    </w:p>
    <w:p w:rsidR="00E00AEC" w:rsidRDefault="00E00AEC" w:rsidP="00E00AEC">
      <w:pPr>
        <w:rPr>
          <w:sz w:val="24"/>
        </w:rPr>
      </w:pPr>
      <w:r>
        <w:t>Расход воды на наружное пожаротушение подлежит обоснованию в спец</w:t>
      </w:r>
      <w:r>
        <w:t>и</w:t>
      </w:r>
      <w:r>
        <w:t>альных технических условиях.</w:t>
      </w:r>
    </w:p>
    <w:p w:rsidR="00E00AEC" w:rsidRDefault="00E00AEC" w:rsidP="00E00AEC">
      <w:pPr>
        <w:rPr>
          <w:sz w:val="24"/>
        </w:rPr>
      </w:pPr>
      <w:r>
        <w:t>Расход воды на внутреннее пожаротушение будет согласован с территор</w:t>
      </w:r>
      <w:r>
        <w:t>и</w:t>
      </w:r>
      <w:r>
        <w:t>альными органами пожарного надзора при конкретизации степени огнестойкости зданий.</w:t>
      </w:r>
    </w:p>
    <w:p w:rsidR="00E00AEC" w:rsidRDefault="00E00AEC" w:rsidP="00E00AEC">
      <w:pPr>
        <w:spacing w:line="240" w:lineRule="atLeast"/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2.4.2.</w:t>
      </w:r>
      <w:r w:rsidRPr="00773399">
        <w:rPr>
          <w:i/>
          <w:iCs/>
        </w:rPr>
        <w:t> </w:t>
      </w:r>
      <w:r w:rsidRPr="00773399">
        <w:t>Водоотведение</w:t>
      </w:r>
    </w:p>
    <w:p w:rsidR="00E00AEC" w:rsidRPr="00DD5C97" w:rsidRDefault="00E00AEC" w:rsidP="00E00AEC">
      <w:pPr>
        <w:spacing w:line="240" w:lineRule="atLeast"/>
      </w:pPr>
    </w:p>
    <w:p w:rsidR="00E00AEC" w:rsidRDefault="00E00AEC" w:rsidP="00E00AEC">
      <w:r>
        <w:t>Предусматривается развитие централизованной системы самотечно-напорной канализации. Городские коллекторы Д 800 – 1200 мм размещаются в направлении к ул. Связистов с выходом на ул. Петухова. Новые коллекторы ра</w:t>
      </w:r>
      <w:r>
        <w:t>з</w:t>
      </w:r>
      <w:r>
        <w:t>мещаются также на межквартальных территориях новой застройки. Диаметр ме</w:t>
      </w:r>
      <w:r>
        <w:t>ж</w:t>
      </w:r>
      <w:r>
        <w:t>квартальной сети водоотведения принят в пределах Д 200 – 500 мм. На планиру</w:t>
      </w:r>
      <w:r>
        <w:t>е</w:t>
      </w:r>
      <w:r>
        <w:t>мой территории находятся три проектируемые канализационные станции  (к западу от квартала 331.02.01.01, в кварталах 331.03.01.03 и 331.03.02.01) и одна существующая – в квартале 331.04.01.02.</w:t>
      </w:r>
    </w:p>
    <w:p w:rsidR="00E00AEC" w:rsidRPr="000E48D5" w:rsidRDefault="00E00AEC" w:rsidP="00E00AEC">
      <w:pPr>
        <w:tabs>
          <w:tab w:val="left" w:pos="851"/>
        </w:tabs>
        <w:rPr>
          <w:sz w:val="20"/>
        </w:rPr>
      </w:pPr>
      <w:r w:rsidRPr="003D4321">
        <w:rPr>
          <w:rFonts w:ascii="Symbol" w:eastAsia="Symbol" w:hAnsi="Symbol" w:cs="Symbol"/>
        </w:rPr>
        <w:t></w:t>
      </w:r>
      <w:r w:rsidRPr="003D4321">
        <w:t xml:space="preserve">Проектируемый </w:t>
      </w:r>
      <w:r>
        <w:t>суточный расход стоков составит</w:t>
      </w:r>
      <w:r w:rsidRPr="003D4321">
        <w:t xml:space="preserve"> 8931,5</w:t>
      </w:r>
      <w:r w:rsidRPr="003D4321">
        <w:rPr>
          <w:b/>
        </w:rPr>
        <w:t xml:space="preserve"> </w:t>
      </w:r>
      <w:r w:rsidRPr="003D4321">
        <w:t>куб.</w:t>
      </w:r>
      <w:r>
        <w:t xml:space="preserve"> </w:t>
      </w:r>
      <w:proofErr w:type="gramStart"/>
      <w:r w:rsidRPr="003D4321">
        <w:t>м</w:t>
      </w:r>
      <w:proofErr w:type="gramEnd"/>
      <w:r w:rsidRPr="003D4321">
        <w:t xml:space="preserve"> в сутки.</w:t>
      </w:r>
    </w:p>
    <w:p w:rsidR="00E00AEC" w:rsidRDefault="00E00AEC" w:rsidP="00E00AEC">
      <w:pPr>
        <w:spacing w:line="240" w:lineRule="atLeast"/>
      </w:pPr>
    </w:p>
    <w:p w:rsidR="00E00AEC" w:rsidRPr="000E48D5" w:rsidRDefault="00E00AEC" w:rsidP="00E00AEC">
      <w:pPr>
        <w:pStyle w:val="1"/>
        <w:keepNext w:val="0"/>
        <w:spacing w:before="0" w:after="0" w:line="240" w:lineRule="atLeast"/>
        <w:ind w:firstLine="0"/>
      </w:pPr>
      <w:r w:rsidRPr="000E48D5">
        <w:t>2.4.3. Теплоснабжение</w:t>
      </w:r>
    </w:p>
    <w:p w:rsidR="00E00AEC" w:rsidRPr="00EB5DD1" w:rsidRDefault="00E00AEC" w:rsidP="00E00AEC">
      <w:pPr>
        <w:rPr>
          <w:highlight w:val="yellow"/>
        </w:rPr>
      </w:pPr>
    </w:p>
    <w:p w:rsidR="00E00AEC" w:rsidRPr="00B60626" w:rsidRDefault="00E00AEC" w:rsidP="00E00AEC">
      <w:pPr>
        <w:shd w:val="clear" w:color="auto" w:fill="FFFFFF"/>
        <w:ind w:left="20" w:right="20" w:firstLine="689"/>
        <w:rPr>
          <w:szCs w:val="28"/>
        </w:rPr>
      </w:pPr>
      <w:r w:rsidRPr="00B60626">
        <w:rPr>
          <w:szCs w:val="28"/>
        </w:rPr>
        <w:t>Потребители тепла в границах проекта планировки обеспечиваются центр</w:t>
      </w:r>
      <w:r w:rsidRPr="00B60626">
        <w:rPr>
          <w:szCs w:val="28"/>
        </w:rPr>
        <w:t>а</w:t>
      </w:r>
      <w:r w:rsidRPr="00B60626">
        <w:rPr>
          <w:szCs w:val="28"/>
        </w:rPr>
        <w:t>лизованным теплоснабжением и горячим водоснабжением от центральных тепл</w:t>
      </w:r>
      <w:r w:rsidRPr="00B60626">
        <w:rPr>
          <w:szCs w:val="28"/>
        </w:rPr>
        <w:t>о</w:t>
      </w:r>
      <w:r w:rsidRPr="00B60626">
        <w:rPr>
          <w:szCs w:val="28"/>
        </w:rPr>
        <w:t>вых пунктов (</w:t>
      </w:r>
      <w:r>
        <w:rPr>
          <w:szCs w:val="28"/>
        </w:rPr>
        <w:t xml:space="preserve">далее </w:t>
      </w:r>
      <w:r>
        <w:t>–</w:t>
      </w:r>
      <w:r>
        <w:rPr>
          <w:szCs w:val="28"/>
        </w:rPr>
        <w:t xml:space="preserve"> </w:t>
      </w:r>
      <w:r w:rsidRPr="00B60626">
        <w:rPr>
          <w:szCs w:val="28"/>
        </w:rPr>
        <w:t>ЦТП). Температурный график внутриквартальных тепловых сетей от ЦТП к потребителям 130/70 °С.</w:t>
      </w:r>
    </w:p>
    <w:p w:rsidR="00E00AEC" w:rsidRPr="00B60626" w:rsidRDefault="00E00AEC" w:rsidP="00E00AEC">
      <w:pPr>
        <w:shd w:val="clear" w:color="auto" w:fill="FFFFFF"/>
        <w:ind w:left="20" w:right="20" w:firstLine="689"/>
        <w:rPr>
          <w:szCs w:val="28"/>
        </w:rPr>
      </w:pPr>
      <w:r w:rsidRPr="00B60626">
        <w:rPr>
          <w:szCs w:val="28"/>
        </w:rPr>
        <w:t>Кроме жилой, административной и общественной застройки</w:t>
      </w:r>
      <w:r>
        <w:rPr>
          <w:szCs w:val="28"/>
        </w:rPr>
        <w:t>,</w:t>
      </w:r>
      <w:r w:rsidRPr="00B60626">
        <w:rPr>
          <w:szCs w:val="28"/>
        </w:rPr>
        <w:t xml:space="preserve"> к централиз</w:t>
      </w:r>
      <w:r w:rsidRPr="00B60626">
        <w:rPr>
          <w:szCs w:val="28"/>
        </w:rPr>
        <w:t>о</w:t>
      </w:r>
      <w:r w:rsidRPr="00B60626">
        <w:rPr>
          <w:szCs w:val="28"/>
        </w:rPr>
        <w:t xml:space="preserve">ванной системе теплоснабжения </w:t>
      </w:r>
      <w:r w:rsidRPr="00D67C97">
        <w:rPr>
          <w:szCs w:val="28"/>
        </w:rPr>
        <w:t xml:space="preserve">подключена часть </w:t>
      </w:r>
      <w:r>
        <w:rPr>
          <w:szCs w:val="28"/>
        </w:rPr>
        <w:t>индивидуального жилого</w:t>
      </w:r>
      <w:r w:rsidRPr="00D67C97">
        <w:rPr>
          <w:szCs w:val="28"/>
        </w:rPr>
        <w:t xml:space="preserve"> </w:t>
      </w:r>
      <w:r>
        <w:rPr>
          <w:szCs w:val="28"/>
        </w:rPr>
        <w:t>строительства</w:t>
      </w:r>
      <w:r w:rsidRPr="00D67C97">
        <w:rPr>
          <w:szCs w:val="28"/>
        </w:rPr>
        <w:t>.</w:t>
      </w:r>
    </w:p>
    <w:p w:rsidR="00E00AEC" w:rsidRPr="00B60626" w:rsidRDefault="00E00AEC" w:rsidP="00E00AEC">
      <w:pPr>
        <w:shd w:val="clear" w:color="auto" w:fill="FFFFFF"/>
        <w:tabs>
          <w:tab w:val="left" w:pos="4798"/>
        </w:tabs>
        <w:ind w:left="20" w:right="20" w:firstLine="689"/>
        <w:rPr>
          <w:szCs w:val="28"/>
        </w:rPr>
      </w:pPr>
      <w:r w:rsidRPr="005D53A3">
        <w:rPr>
          <w:szCs w:val="28"/>
        </w:rPr>
        <w:t>Зона производственной деятельности и зона коммунальных и складских объектов планируемой территории обеспечиваются теплоснабжением от собс</w:t>
      </w:r>
      <w:r w:rsidRPr="005D53A3">
        <w:rPr>
          <w:szCs w:val="28"/>
        </w:rPr>
        <w:t>т</w:t>
      </w:r>
      <w:r w:rsidRPr="005D53A3">
        <w:rPr>
          <w:szCs w:val="28"/>
        </w:rPr>
        <w:t>венных котельных</w:t>
      </w:r>
      <w:r w:rsidRPr="00B60626">
        <w:rPr>
          <w:szCs w:val="28"/>
        </w:rPr>
        <w:t>.</w:t>
      </w:r>
    </w:p>
    <w:p w:rsidR="00E00AEC" w:rsidRDefault="00E00AEC" w:rsidP="00E00AEC">
      <w:pPr>
        <w:shd w:val="clear" w:color="auto" w:fill="FFFFFF"/>
        <w:ind w:left="20" w:right="20" w:firstLine="689"/>
        <w:rPr>
          <w:szCs w:val="28"/>
        </w:rPr>
      </w:pPr>
      <w:r w:rsidRPr="00B60626">
        <w:rPr>
          <w:szCs w:val="28"/>
        </w:rPr>
        <w:t>На</w:t>
      </w:r>
      <w:r>
        <w:rPr>
          <w:szCs w:val="28"/>
        </w:rPr>
        <w:t xml:space="preserve"> планируемой</w:t>
      </w:r>
      <w:r w:rsidRPr="00B60626">
        <w:rPr>
          <w:szCs w:val="28"/>
        </w:rPr>
        <w:t xml:space="preserve"> территории имеются производственные котельные, однако использовать их в окружении будущей жилой застройки не представляется во</w:t>
      </w:r>
      <w:r w:rsidRPr="00B60626">
        <w:rPr>
          <w:szCs w:val="28"/>
        </w:rPr>
        <w:t>з</w:t>
      </w:r>
      <w:r w:rsidRPr="00B60626">
        <w:rPr>
          <w:szCs w:val="28"/>
        </w:rPr>
        <w:t>можным, т</w:t>
      </w:r>
      <w:r>
        <w:rPr>
          <w:szCs w:val="28"/>
        </w:rPr>
        <w:t xml:space="preserve">ак </w:t>
      </w:r>
      <w:r w:rsidRPr="00B60626">
        <w:rPr>
          <w:szCs w:val="28"/>
        </w:rPr>
        <w:t>к</w:t>
      </w:r>
      <w:r>
        <w:rPr>
          <w:szCs w:val="28"/>
        </w:rPr>
        <w:t>ак</w:t>
      </w:r>
      <w:r w:rsidRPr="00B60626">
        <w:rPr>
          <w:szCs w:val="28"/>
        </w:rPr>
        <w:t xml:space="preserve"> они расположены не в соответствующих зонах и используемое оборудование не соответствует </w:t>
      </w:r>
      <w:r>
        <w:rPr>
          <w:szCs w:val="28"/>
        </w:rPr>
        <w:t>экологическим требованиям. Данные производс</w:t>
      </w:r>
      <w:r>
        <w:rPr>
          <w:szCs w:val="28"/>
        </w:rPr>
        <w:t>т</w:t>
      </w:r>
      <w:r>
        <w:rPr>
          <w:szCs w:val="28"/>
        </w:rPr>
        <w:t>венные котельные подлежат диверсификации и перепрофилированию.</w:t>
      </w:r>
    </w:p>
    <w:p w:rsidR="00E00AEC" w:rsidRPr="00C413B6" w:rsidRDefault="00E00AEC" w:rsidP="00E00AEC">
      <w:pPr>
        <w:spacing w:line="0" w:lineRule="atLeast"/>
        <w:rPr>
          <w:szCs w:val="28"/>
        </w:rPr>
      </w:pPr>
      <w:r w:rsidRPr="00C413B6">
        <w:rPr>
          <w:szCs w:val="28"/>
        </w:rPr>
        <w:t>Для обеспечения тепловой мощностью перспективной застройки в зоне де</w:t>
      </w:r>
      <w:r w:rsidRPr="00C413B6">
        <w:rPr>
          <w:szCs w:val="28"/>
        </w:rPr>
        <w:t>й</w:t>
      </w:r>
      <w:r w:rsidRPr="00C413B6">
        <w:rPr>
          <w:szCs w:val="28"/>
        </w:rPr>
        <w:t>ствия Кировской районной котельной (цех №</w:t>
      </w:r>
      <w:r>
        <w:rPr>
          <w:szCs w:val="28"/>
        </w:rPr>
        <w:t xml:space="preserve">  </w:t>
      </w:r>
      <w:r w:rsidRPr="00C413B6">
        <w:rPr>
          <w:szCs w:val="28"/>
        </w:rPr>
        <w:t>1) предусмотрены следующие м</w:t>
      </w:r>
      <w:r w:rsidRPr="00C413B6">
        <w:rPr>
          <w:szCs w:val="28"/>
        </w:rPr>
        <w:t>е</w:t>
      </w:r>
      <w:r w:rsidRPr="00C413B6">
        <w:rPr>
          <w:szCs w:val="28"/>
        </w:rPr>
        <w:t>роприятия:</w:t>
      </w:r>
    </w:p>
    <w:p w:rsidR="00E00AEC" w:rsidRPr="00C413B6" w:rsidRDefault="00E00AEC" w:rsidP="00E00AEC">
      <w:pPr>
        <w:spacing w:line="0" w:lineRule="atLeast"/>
        <w:rPr>
          <w:szCs w:val="28"/>
        </w:rPr>
      </w:pPr>
      <w:r w:rsidRPr="00C413B6">
        <w:rPr>
          <w:szCs w:val="28"/>
        </w:rPr>
        <w:t>а) строительство тепловых сетей в целях подключения новых потребителей: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>
        <w:rPr>
          <w:szCs w:val="28"/>
        </w:rPr>
        <w:t xml:space="preserve"> условных диаметра (далее </w:t>
      </w:r>
      <w:r>
        <w:t xml:space="preserve">– </w:t>
      </w:r>
      <w:proofErr w:type="spellStart"/>
      <w:r>
        <w:t>Ду</w:t>
      </w:r>
      <w:proofErr w:type="spellEnd"/>
      <w:r>
        <w:t>)</w:t>
      </w:r>
      <w:r>
        <w:rPr>
          <w:szCs w:val="28"/>
        </w:rPr>
        <w:t xml:space="preserve"> </w:t>
      </w:r>
      <w:r w:rsidRPr="00A0701E">
        <w:rPr>
          <w:szCs w:val="28"/>
        </w:rPr>
        <w:t>250</w:t>
      </w:r>
      <w:r>
        <w:rPr>
          <w:szCs w:val="28"/>
        </w:rPr>
        <w:t xml:space="preserve"> </w:t>
      </w:r>
      <w:r w:rsidRPr="00A0701E">
        <w:rPr>
          <w:szCs w:val="28"/>
        </w:rPr>
        <w:t xml:space="preserve">мм: 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тепловой камеры (далее – ТК) </w:t>
      </w:r>
      <w:r w:rsidRPr="00A0701E">
        <w:rPr>
          <w:szCs w:val="28"/>
        </w:rPr>
        <w:t>758А-19Б</w:t>
      </w:r>
      <w:r>
        <w:rPr>
          <w:szCs w:val="28"/>
        </w:rPr>
        <w:t xml:space="preserve"> до ТК </w:t>
      </w:r>
      <w:r w:rsidRPr="00A0701E">
        <w:rPr>
          <w:szCs w:val="28"/>
        </w:rPr>
        <w:t>3692 (в 2016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>
        <w:rPr>
          <w:szCs w:val="28"/>
        </w:rPr>
        <w:t xml:space="preserve"> </w:t>
      </w:r>
      <w:proofErr w:type="spellStart"/>
      <w:r w:rsidRPr="00A0701E">
        <w:rPr>
          <w:szCs w:val="28"/>
        </w:rPr>
        <w:t>Ду</w:t>
      </w:r>
      <w:proofErr w:type="spellEnd"/>
      <w:r>
        <w:rPr>
          <w:szCs w:val="28"/>
        </w:rPr>
        <w:t xml:space="preserve"> </w:t>
      </w:r>
      <w:r w:rsidRPr="00A0701E">
        <w:rPr>
          <w:szCs w:val="28"/>
        </w:rPr>
        <w:t>150</w:t>
      </w:r>
      <w:r>
        <w:rPr>
          <w:szCs w:val="28"/>
        </w:rPr>
        <w:t xml:space="preserve"> </w:t>
      </w:r>
      <w:r w:rsidRPr="00A0701E">
        <w:rPr>
          <w:szCs w:val="28"/>
        </w:rPr>
        <w:t>мм: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пароводяного подогревателя (далее – ПП) </w:t>
      </w:r>
      <w:r w:rsidRPr="00A0701E">
        <w:rPr>
          <w:szCs w:val="28"/>
        </w:rPr>
        <w:t xml:space="preserve">3692 до </w:t>
      </w:r>
      <w:r>
        <w:rPr>
          <w:szCs w:val="28"/>
        </w:rPr>
        <w:t xml:space="preserve">ПП </w:t>
      </w:r>
      <w:r w:rsidRPr="00A0701E">
        <w:rPr>
          <w:szCs w:val="28"/>
        </w:rPr>
        <w:t>3692 (в 2016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ПП_3692</w:t>
      </w:r>
      <w:r>
        <w:rPr>
          <w:szCs w:val="28"/>
        </w:rPr>
        <w:t xml:space="preserve"> до ПП </w:t>
      </w:r>
      <w:r w:rsidRPr="00A0701E">
        <w:rPr>
          <w:szCs w:val="28"/>
        </w:rPr>
        <w:t>3693 (в 2017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ПП_3692</w:t>
      </w:r>
      <w:r>
        <w:rPr>
          <w:szCs w:val="28"/>
        </w:rPr>
        <w:t xml:space="preserve"> до ПП </w:t>
      </w:r>
      <w:r w:rsidRPr="00A0701E">
        <w:rPr>
          <w:szCs w:val="28"/>
        </w:rPr>
        <w:t>3964 (в 2019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>
        <w:rPr>
          <w:szCs w:val="28"/>
        </w:rPr>
        <w:t xml:space="preserve"> </w:t>
      </w:r>
      <w:proofErr w:type="spellStart"/>
      <w:r w:rsidRPr="00A0701E">
        <w:rPr>
          <w:szCs w:val="28"/>
        </w:rPr>
        <w:t>Ду</w:t>
      </w:r>
      <w:proofErr w:type="spellEnd"/>
      <w:r>
        <w:rPr>
          <w:szCs w:val="28"/>
        </w:rPr>
        <w:t xml:space="preserve"> </w:t>
      </w:r>
      <w:r w:rsidRPr="00A0701E">
        <w:rPr>
          <w:szCs w:val="28"/>
        </w:rPr>
        <w:t>125</w:t>
      </w:r>
      <w:r>
        <w:rPr>
          <w:szCs w:val="28"/>
        </w:rPr>
        <w:t xml:space="preserve"> мм</w:t>
      </w:r>
      <w:r w:rsidRPr="00A0701E">
        <w:rPr>
          <w:szCs w:val="28"/>
        </w:rPr>
        <w:t>: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758А-34Б</w:t>
      </w:r>
      <w:r>
        <w:rPr>
          <w:szCs w:val="28"/>
        </w:rPr>
        <w:t xml:space="preserve"> до ПП </w:t>
      </w:r>
      <w:r w:rsidRPr="00A0701E">
        <w:rPr>
          <w:szCs w:val="28"/>
        </w:rPr>
        <w:t>1756 (в 2017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>758А-8Б</w:t>
      </w:r>
      <w:r>
        <w:rPr>
          <w:szCs w:val="28"/>
        </w:rPr>
        <w:t xml:space="preserve"> до ПП </w:t>
      </w:r>
      <w:r w:rsidRPr="00A0701E">
        <w:rPr>
          <w:szCs w:val="28"/>
        </w:rPr>
        <w:t>1755 (в 2017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A0701E">
        <w:rPr>
          <w:szCs w:val="28"/>
        </w:rPr>
        <w:t xml:space="preserve">1035 до </w:t>
      </w:r>
      <w:r>
        <w:rPr>
          <w:szCs w:val="28"/>
        </w:rPr>
        <w:t xml:space="preserve">ТК ПП </w:t>
      </w:r>
      <w:r w:rsidRPr="00A0701E">
        <w:rPr>
          <w:szCs w:val="28"/>
        </w:rPr>
        <w:t>1786 (в  2026 году);</w:t>
      </w:r>
    </w:p>
    <w:p w:rsidR="00E00AEC" w:rsidRPr="00A0701E" w:rsidRDefault="00E00AEC" w:rsidP="00E00AEC">
      <w:pPr>
        <w:spacing w:line="0" w:lineRule="atLeast"/>
        <w:rPr>
          <w:szCs w:val="28"/>
        </w:rPr>
      </w:pPr>
      <w:r w:rsidRPr="00A0701E">
        <w:rPr>
          <w:szCs w:val="28"/>
        </w:rPr>
        <w:t>2</w:t>
      </w:r>
      <w:r>
        <w:rPr>
          <w:szCs w:val="28"/>
        </w:rPr>
        <w:t xml:space="preserve"> </w:t>
      </w:r>
      <w:proofErr w:type="spellStart"/>
      <w:r w:rsidRPr="00A0701E">
        <w:rPr>
          <w:szCs w:val="28"/>
        </w:rPr>
        <w:t>Ду</w:t>
      </w:r>
      <w:proofErr w:type="spellEnd"/>
      <w:r>
        <w:rPr>
          <w:szCs w:val="28"/>
        </w:rPr>
        <w:t xml:space="preserve"> </w:t>
      </w:r>
      <w:r w:rsidRPr="00A0701E">
        <w:rPr>
          <w:szCs w:val="28"/>
        </w:rPr>
        <w:t>100</w:t>
      </w:r>
      <w:r>
        <w:rPr>
          <w:szCs w:val="28"/>
        </w:rPr>
        <w:t xml:space="preserve"> </w:t>
      </w:r>
      <w:r w:rsidRPr="00A0701E">
        <w:rPr>
          <w:szCs w:val="28"/>
        </w:rPr>
        <w:t>мм</w:t>
      </w:r>
      <w:r>
        <w:rPr>
          <w:szCs w:val="28"/>
        </w:rPr>
        <w:t xml:space="preserve"> от ТК </w:t>
      </w:r>
      <w:r w:rsidRPr="00A0701E">
        <w:rPr>
          <w:szCs w:val="28"/>
        </w:rPr>
        <w:t>758</w:t>
      </w:r>
      <w:r>
        <w:rPr>
          <w:szCs w:val="28"/>
        </w:rPr>
        <w:t xml:space="preserve"> до ПП </w:t>
      </w:r>
      <w:r w:rsidRPr="00A0701E">
        <w:rPr>
          <w:szCs w:val="28"/>
        </w:rPr>
        <w:t>1964 (в 2022 году);</w:t>
      </w:r>
    </w:p>
    <w:p w:rsidR="00E00AEC" w:rsidRPr="00C413B6" w:rsidRDefault="00E00AEC" w:rsidP="00E00AEC">
      <w:pPr>
        <w:spacing w:line="0" w:lineRule="atLeast"/>
        <w:rPr>
          <w:szCs w:val="28"/>
        </w:rPr>
      </w:pPr>
      <w:r w:rsidRPr="00C413B6">
        <w:rPr>
          <w:szCs w:val="28"/>
        </w:rPr>
        <w:t>б) увеличение пропускной способности существующих тепловых сетей в целях подключения новых потребителей:</w:t>
      </w:r>
    </w:p>
    <w:p w:rsidR="00E00AEC" w:rsidRPr="00C413B6" w:rsidRDefault="00E00AEC" w:rsidP="00E00AEC">
      <w:pPr>
        <w:spacing w:line="0" w:lineRule="atLeast"/>
        <w:rPr>
          <w:szCs w:val="28"/>
        </w:rPr>
      </w:pPr>
      <w:r w:rsidRPr="00E101F7">
        <w:rPr>
          <w:szCs w:val="28"/>
        </w:rPr>
        <w:t>перекладка теплотрассы по ул. Петухова с увеличением диаметра:</w:t>
      </w:r>
    </w:p>
    <w:p w:rsidR="00E00AEC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 xml:space="preserve">от ТК </w:t>
      </w:r>
      <w:r w:rsidRPr="00C413B6">
        <w:rPr>
          <w:szCs w:val="28"/>
        </w:rPr>
        <w:t>1042</w:t>
      </w:r>
      <w:r>
        <w:rPr>
          <w:szCs w:val="28"/>
        </w:rPr>
        <w:t xml:space="preserve"> до ТК </w:t>
      </w:r>
      <w:r w:rsidRPr="00C413B6">
        <w:rPr>
          <w:szCs w:val="28"/>
        </w:rPr>
        <w:t>758А-3</w:t>
      </w:r>
      <w:r>
        <w:rPr>
          <w:szCs w:val="28"/>
        </w:rPr>
        <w:t xml:space="preserve">Б </w:t>
      </w:r>
      <w:r w:rsidRPr="00C413B6">
        <w:rPr>
          <w:szCs w:val="28"/>
        </w:rPr>
        <w:t>с 2</w:t>
      </w:r>
      <w:r>
        <w:rPr>
          <w:szCs w:val="28"/>
        </w:rPr>
        <w:t xml:space="preserve"> </w:t>
      </w:r>
      <w:proofErr w:type="spellStart"/>
      <w:r w:rsidRPr="00C413B6">
        <w:rPr>
          <w:szCs w:val="28"/>
        </w:rPr>
        <w:t>Ду</w:t>
      </w:r>
      <w:proofErr w:type="spellEnd"/>
      <w:r>
        <w:rPr>
          <w:szCs w:val="28"/>
        </w:rPr>
        <w:t xml:space="preserve"> </w:t>
      </w:r>
      <w:r w:rsidRPr="00C413B6">
        <w:rPr>
          <w:szCs w:val="28"/>
        </w:rPr>
        <w:t>500</w:t>
      </w:r>
      <w:r>
        <w:rPr>
          <w:szCs w:val="28"/>
        </w:rPr>
        <w:t xml:space="preserve"> </w:t>
      </w:r>
      <w:r w:rsidRPr="00C413B6">
        <w:rPr>
          <w:szCs w:val="28"/>
        </w:rPr>
        <w:t>мм, 700</w:t>
      </w:r>
      <w:r>
        <w:rPr>
          <w:szCs w:val="28"/>
        </w:rPr>
        <w:t xml:space="preserve"> </w:t>
      </w:r>
      <w:r w:rsidRPr="00C413B6">
        <w:rPr>
          <w:szCs w:val="28"/>
        </w:rPr>
        <w:t>мм до 2</w:t>
      </w:r>
      <w:r>
        <w:rPr>
          <w:szCs w:val="28"/>
        </w:rPr>
        <w:t xml:space="preserve"> </w:t>
      </w:r>
      <w:proofErr w:type="spellStart"/>
      <w:r w:rsidRPr="00C413B6">
        <w:rPr>
          <w:szCs w:val="28"/>
        </w:rPr>
        <w:t>Ду</w:t>
      </w:r>
      <w:proofErr w:type="spellEnd"/>
      <w:r>
        <w:rPr>
          <w:szCs w:val="28"/>
        </w:rPr>
        <w:t xml:space="preserve"> </w:t>
      </w:r>
      <w:r w:rsidRPr="00C413B6">
        <w:rPr>
          <w:szCs w:val="28"/>
        </w:rPr>
        <w:t>1000</w:t>
      </w:r>
      <w:r>
        <w:rPr>
          <w:szCs w:val="28"/>
        </w:rPr>
        <w:t xml:space="preserve"> </w:t>
      </w:r>
      <w:r w:rsidRPr="00C413B6">
        <w:rPr>
          <w:szCs w:val="28"/>
        </w:rPr>
        <w:t xml:space="preserve">мм. </w:t>
      </w:r>
    </w:p>
    <w:p w:rsidR="00E00AEC" w:rsidRPr="00C413B6" w:rsidRDefault="00E00AEC" w:rsidP="00E00AEC">
      <w:pPr>
        <w:spacing w:line="0" w:lineRule="atLeast"/>
        <w:rPr>
          <w:szCs w:val="28"/>
        </w:rPr>
      </w:pPr>
      <w:r w:rsidRPr="00C413B6">
        <w:rPr>
          <w:szCs w:val="28"/>
        </w:rPr>
        <w:t>Для обеспечения тепловой мощностью перспективной застройки в зоне де</w:t>
      </w:r>
      <w:r w:rsidRPr="00C413B6">
        <w:rPr>
          <w:szCs w:val="28"/>
        </w:rPr>
        <w:t>й</w:t>
      </w:r>
      <w:r w:rsidRPr="00C413B6">
        <w:rPr>
          <w:szCs w:val="28"/>
        </w:rPr>
        <w:t>ствия Кировской районной котельной (цех №</w:t>
      </w:r>
      <w:r>
        <w:rPr>
          <w:szCs w:val="28"/>
        </w:rPr>
        <w:t xml:space="preserve"> </w:t>
      </w:r>
      <w:r w:rsidRPr="00C413B6">
        <w:rPr>
          <w:szCs w:val="28"/>
        </w:rPr>
        <w:t>2) предусмотрено строительство квартальных тепловых сетей 2</w:t>
      </w:r>
      <w:r>
        <w:rPr>
          <w:szCs w:val="28"/>
        </w:rPr>
        <w:t xml:space="preserve"> </w:t>
      </w:r>
      <w:proofErr w:type="spellStart"/>
      <w:r w:rsidRPr="00C413B6">
        <w:rPr>
          <w:szCs w:val="28"/>
        </w:rPr>
        <w:t>Ду</w:t>
      </w:r>
      <w:proofErr w:type="spellEnd"/>
      <w:r w:rsidRPr="00C413B6">
        <w:rPr>
          <w:szCs w:val="28"/>
        </w:rPr>
        <w:t xml:space="preserve"> до 350</w:t>
      </w:r>
      <w:r>
        <w:rPr>
          <w:szCs w:val="28"/>
        </w:rPr>
        <w:t xml:space="preserve"> </w:t>
      </w:r>
      <w:r w:rsidRPr="00C413B6">
        <w:rPr>
          <w:szCs w:val="28"/>
        </w:rPr>
        <w:t>мм протяженностью 633,8 м.</w:t>
      </w:r>
    </w:p>
    <w:p w:rsidR="00E00AEC" w:rsidRDefault="00E00AEC" w:rsidP="00E00AEC">
      <w:pPr>
        <w:shd w:val="clear" w:color="auto" w:fill="FFFFFF"/>
        <w:ind w:left="20" w:right="20"/>
        <w:rPr>
          <w:szCs w:val="28"/>
        </w:rPr>
      </w:pPr>
      <w:r w:rsidRPr="00F04B6F">
        <w:rPr>
          <w:szCs w:val="28"/>
        </w:rPr>
        <w:t xml:space="preserve">Теплоснабжение кварталов с сохраняемой застройкой предусматривается </w:t>
      </w:r>
      <w:proofErr w:type="gramStart"/>
      <w:r w:rsidRPr="00F04B6F">
        <w:rPr>
          <w:szCs w:val="28"/>
        </w:rPr>
        <w:t>от</w:t>
      </w:r>
      <w:proofErr w:type="gramEnd"/>
      <w:r w:rsidRPr="00F04B6F">
        <w:rPr>
          <w:szCs w:val="28"/>
        </w:rPr>
        <w:t xml:space="preserve"> существующих </w:t>
      </w:r>
      <w:r>
        <w:rPr>
          <w:szCs w:val="28"/>
        </w:rPr>
        <w:t xml:space="preserve">ЦТП. </w:t>
      </w:r>
      <w:r w:rsidRPr="00B87DE5">
        <w:rPr>
          <w:szCs w:val="28"/>
        </w:rPr>
        <w:t xml:space="preserve">В </w:t>
      </w:r>
      <w:proofErr w:type="gramStart"/>
      <w:r w:rsidRPr="00B87DE5">
        <w:rPr>
          <w:szCs w:val="28"/>
        </w:rPr>
        <w:t>кварталах</w:t>
      </w:r>
      <w:proofErr w:type="gramEnd"/>
      <w:r w:rsidRPr="00B87DE5">
        <w:rPr>
          <w:szCs w:val="28"/>
        </w:rPr>
        <w:t>, в которых дополнительно к существующей з</w:t>
      </w:r>
      <w:r w:rsidRPr="00B87DE5">
        <w:rPr>
          <w:szCs w:val="28"/>
        </w:rPr>
        <w:t>а</w:t>
      </w:r>
      <w:r w:rsidRPr="00B87DE5">
        <w:rPr>
          <w:szCs w:val="28"/>
        </w:rPr>
        <w:t>стройке могут размещаться жилые дома, теплоснабжение будет осуществляться от существующих ЦТП с учетом реконструкции и установки дополнительного оборудования. В</w:t>
      </w:r>
      <w:r w:rsidRPr="00F04B6F">
        <w:rPr>
          <w:szCs w:val="28"/>
        </w:rPr>
        <w:t xml:space="preserve"> кварталах с новой застройкой предусматривается строительство новых ЦТП. </w:t>
      </w:r>
    </w:p>
    <w:p w:rsidR="00E00AEC" w:rsidRDefault="00E00AEC" w:rsidP="00E00AEC">
      <w:pPr>
        <w:spacing w:line="0" w:lineRule="atLeast"/>
        <w:rPr>
          <w:szCs w:val="28"/>
        </w:rPr>
      </w:pPr>
      <w:r>
        <w:rPr>
          <w:szCs w:val="28"/>
        </w:rPr>
        <w:t>Проектируемая тепловая нагрузка в границах проекта планировки составл</w:t>
      </w:r>
      <w:r>
        <w:rPr>
          <w:szCs w:val="28"/>
        </w:rPr>
        <w:t>я</w:t>
      </w:r>
      <w:r>
        <w:rPr>
          <w:szCs w:val="28"/>
        </w:rPr>
        <w:t>ет 68,4 Гкал/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.</w:t>
      </w:r>
    </w:p>
    <w:p w:rsidR="00E00AEC" w:rsidRPr="00C413B6" w:rsidRDefault="00E00AEC" w:rsidP="00E00AEC">
      <w:pPr>
        <w:spacing w:line="0" w:lineRule="atLeast"/>
        <w:rPr>
          <w:color w:val="FF0000"/>
          <w:szCs w:val="28"/>
        </w:rPr>
      </w:pPr>
      <w:r w:rsidRPr="00C413B6">
        <w:rPr>
          <w:szCs w:val="28"/>
        </w:rPr>
        <w:t>Индивидуальная застройка в новых</w:t>
      </w:r>
      <w:r>
        <w:rPr>
          <w:szCs w:val="28"/>
        </w:rPr>
        <w:t xml:space="preserve"> </w:t>
      </w:r>
      <w:r w:rsidRPr="00C413B6">
        <w:rPr>
          <w:szCs w:val="28"/>
        </w:rPr>
        <w:t>кварталах обеспечивается тепловой энергией с использованием автономных газовых котлов, использующих приро</w:t>
      </w:r>
      <w:r w:rsidRPr="00C413B6">
        <w:rPr>
          <w:szCs w:val="28"/>
        </w:rPr>
        <w:t>д</w:t>
      </w:r>
      <w:r w:rsidRPr="00C413B6">
        <w:rPr>
          <w:szCs w:val="28"/>
        </w:rPr>
        <w:t>ный газ.</w:t>
      </w:r>
    </w:p>
    <w:p w:rsidR="00E00AEC" w:rsidRPr="00773399" w:rsidRDefault="00E00AEC" w:rsidP="00E00AEC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2.4.4. Газоснабжение</w:t>
      </w:r>
    </w:p>
    <w:p w:rsidR="00E00AEC" w:rsidRPr="00DD5C97" w:rsidRDefault="00E00AEC" w:rsidP="00E00AEC">
      <w:pPr>
        <w:spacing w:line="240" w:lineRule="atLeast"/>
      </w:pPr>
    </w:p>
    <w:p w:rsidR="00E00AEC" w:rsidRPr="00773399" w:rsidRDefault="00E00AEC" w:rsidP="00E00AEC">
      <w:pPr>
        <w:pStyle w:val="S2"/>
        <w:spacing w:line="240" w:lineRule="atLeast"/>
        <w:rPr>
          <w:sz w:val="28"/>
          <w:szCs w:val="28"/>
        </w:rPr>
      </w:pPr>
      <w:bookmarkStart w:id="3" w:name="sub_3065"/>
      <w:r w:rsidRPr="00773399">
        <w:rPr>
          <w:sz w:val="28"/>
          <w:szCs w:val="28"/>
        </w:rPr>
        <w:t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потребит</w:t>
      </w:r>
      <w:r w:rsidRPr="00773399">
        <w:rPr>
          <w:sz w:val="28"/>
          <w:szCs w:val="28"/>
        </w:rPr>
        <w:t>е</w:t>
      </w:r>
      <w:r w:rsidRPr="00773399">
        <w:rPr>
          <w:sz w:val="28"/>
          <w:szCs w:val="28"/>
        </w:rPr>
        <w:t>лей. Газ используется на нужды отопления и технологические нужды коммунал</w:t>
      </w:r>
      <w:r w:rsidRPr="00773399">
        <w:rPr>
          <w:sz w:val="28"/>
          <w:szCs w:val="28"/>
        </w:rPr>
        <w:t>ь</w:t>
      </w:r>
      <w:r w:rsidRPr="00773399">
        <w:rPr>
          <w:sz w:val="28"/>
          <w:szCs w:val="28"/>
        </w:rPr>
        <w:t>но-бытовых и промышленных потребителей, Кировской районной котельной, л</w:t>
      </w:r>
      <w:r w:rsidRPr="00773399">
        <w:rPr>
          <w:sz w:val="28"/>
          <w:szCs w:val="28"/>
        </w:rPr>
        <w:t>о</w:t>
      </w:r>
      <w:r w:rsidRPr="00773399">
        <w:rPr>
          <w:sz w:val="28"/>
          <w:szCs w:val="28"/>
        </w:rPr>
        <w:t>кальных котельных индивидуальной</w:t>
      </w:r>
      <w:r>
        <w:rPr>
          <w:sz w:val="28"/>
          <w:szCs w:val="28"/>
        </w:rPr>
        <w:t xml:space="preserve"> жилой</w:t>
      </w:r>
      <w:r w:rsidRPr="00773399">
        <w:rPr>
          <w:sz w:val="28"/>
          <w:szCs w:val="28"/>
        </w:rPr>
        <w:t xml:space="preserve"> застройки, а также для приготовления пищи (газовые плиты) в жилых домах. Проектируемые газопроводы высокого давления подключаются к существующей газораспределительной сети города. </w:t>
      </w:r>
    </w:p>
    <w:p w:rsidR="00E00AEC" w:rsidRPr="00773399" w:rsidRDefault="00E00AEC" w:rsidP="00E00AEC">
      <w:pPr>
        <w:pStyle w:val="S2"/>
        <w:spacing w:line="240" w:lineRule="atLeast"/>
        <w:ind w:firstLine="540"/>
        <w:rPr>
          <w:sz w:val="28"/>
          <w:szCs w:val="28"/>
        </w:rPr>
      </w:pPr>
      <w:bookmarkStart w:id="4" w:name="sub_3066"/>
      <w:bookmarkEnd w:id="3"/>
    </w:p>
    <w:p w:rsidR="00E00AEC" w:rsidRPr="00282C37" w:rsidRDefault="00E00AEC" w:rsidP="00E00AEC">
      <w:pPr>
        <w:pStyle w:val="1"/>
        <w:keepNext w:val="0"/>
        <w:spacing w:before="0" w:after="0" w:line="240" w:lineRule="atLeast"/>
        <w:ind w:firstLine="0"/>
      </w:pPr>
      <w:r w:rsidRPr="00282C37">
        <w:t>2.4.5. Электроснабжение</w:t>
      </w:r>
    </w:p>
    <w:p w:rsidR="00E00AEC" w:rsidRPr="00282C37" w:rsidRDefault="00E00AEC" w:rsidP="00E00AEC">
      <w:pPr>
        <w:spacing w:line="240" w:lineRule="atLeast"/>
        <w:rPr>
          <w:szCs w:val="28"/>
        </w:rPr>
      </w:pPr>
    </w:p>
    <w:p w:rsidR="00E00AEC" w:rsidRPr="00EC25B1" w:rsidRDefault="00E00AEC" w:rsidP="00E00AEC">
      <w:pPr>
        <w:pStyle w:val="3"/>
        <w:shd w:val="clear" w:color="auto" w:fill="FFFFFF"/>
        <w:spacing w:after="0"/>
        <w:ind w:left="0" w:firstLine="709"/>
        <w:rPr>
          <w:rFonts w:ascii="Times New Roman" w:hAnsi="Times New Roman"/>
          <w:b w:val="0"/>
          <w:bCs w:val="0"/>
          <w:sz w:val="28"/>
          <w:szCs w:val="28"/>
        </w:rPr>
      </w:pPr>
      <w:bookmarkStart w:id="5" w:name="sub_3067"/>
      <w:bookmarkEnd w:id="4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Подключение дополнительной перспективной нагрузки в размере 2684 кВт на расчетный срок предлагается выполнить от существующих  ПС-220/110/10 кВ </w:t>
      </w:r>
      <w:r>
        <w:rPr>
          <w:rFonts w:ascii="Times New Roman" w:hAnsi="Times New Roman"/>
          <w:b w:val="0"/>
          <w:bCs w:val="0"/>
          <w:sz w:val="28"/>
          <w:szCs w:val="28"/>
        </w:rPr>
        <w:br/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«</w:t>
      </w:r>
      <w:proofErr w:type="spellStart"/>
      <w:r w:rsidRPr="00282C37">
        <w:rPr>
          <w:rFonts w:ascii="Times New Roman" w:hAnsi="Times New Roman"/>
          <w:b w:val="0"/>
          <w:bCs w:val="0"/>
          <w:sz w:val="28"/>
          <w:szCs w:val="28"/>
        </w:rPr>
        <w:t>Тулинская</w:t>
      </w:r>
      <w:proofErr w:type="spellEnd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» и ПС-110 кВ «Сварная». </w:t>
      </w:r>
      <w:proofErr w:type="gramStart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Объем мероприятий по  их реконструкции будет определен исходя из загрузки объектов </w:t>
      </w:r>
      <w:proofErr w:type="spellStart"/>
      <w:r w:rsidRPr="00282C37">
        <w:rPr>
          <w:rFonts w:ascii="Times New Roman" w:hAnsi="Times New Roman"/>
          <w:b w:val="0"/>
          <w:bCs w:val="0"/>
          <w:sz w:val="28"/>
          <w:szCs w:val="28"/>
        </w:rPr>
        <w:t>электросетевого</w:t>
      </w:r>
      <w:proofErr w:type="spellEnd"/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хозяйства </w:t>
      </w:r>
      <w:hyperlink r:id="rId18" w:tgtFrame="_blank" w:history="1">
        <w:r w:rsidRPr="00282C37">
          <w:rPr>
            <w:rFonts w:ascii="Times New Roman" w:hAnsi="Times New Roman"/>
            <w:b w:val="0"/>
            <w:bCs w:val="0"/>
            <w:sz w:val="28"/>
            <w:szCs w:val="28"/>
          </w:rPr>
          <w:t>Акци</w:t>
        </w:r>
        <w:r w:rsidRPr="00282C37">
          <w:rPr>
            <w:rFonts w:ascii="Times New Roman" w:hAnsi="Times New Roman"/>
            <w:b w:val="0"/>
            <w:bCs w:val="0"/>
            <w:sz w:val="28"/>
            <w:szCs w:val="28"/>
          </w:rPr>
          <w:t>о</w:t>
        </w:r>
        <w:r w:rsidRPr="00282C37">
          <w:rPr>
            <w:rFonts w:ascii="Times New Roman" w:hAnsi="Times New Roman"/>
            <w:b w:val="0"/>
            <w:bCs w:val="0"/>
            <w:sz w:val="28"/>
            <w:szCs w:val="28"/>
          </w:rPr>
          <w:t xml:space="preserve">нерного общества </w:t>
        </w:r>
        <w:r>
          <w:rPr>
            <w:rFonts w:ascii="Times New Roman" w:hAnsi="Times New Roman"/>
            <w:b w:val="0"/>
            <w:bCs w:val="0"/>
            <w:sz w:val="28"/>
            <w:szCs w:val="28"/>
          </w:rPr>
          <w:t>«</w:t>
        </w:r>
        <w:r w:rsidRPr="00282C37">
          <w:rPr>
            <w:rFonts w:ascii="Times New Roman" w:hAnsi="Times New Roman"/>
            <w:b w:val="0"/>
            <w:bCs w:val="0"/>
            <w:sz w:val="28"/>
            <w:szCs w:val="28"/>
          </w:rPr>
          <w:t>Региональные электрические сети</w:t>
        </w:r>
        <w:r>
          <w:rPr>
            <w:rFonts w:ascii="Times New Roman" w:hAnsi="Times New Roman"/>
            <w:b w:val="0"/>
            <w:bCs w:val="0"/>
            <w:sz w:val="28"/>
            <w:szCs w:val="28"/>
          </w:rPr>
          <w:t>»</w:t>
        </w:r>
      </w:hyperlink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(далее </w:t>
      </w:r>
      <w:r w:rsidRPr="005D051E">
        <w:rPr>
          <w:rFonts w:ascii="Times New Roman" w:hAnsi="Times New Roman"/>
          <w:b w:val="0"/>
          <w:bCs w:val="0"/>
          <w:sz w:val="28"/>
          <w:szCs w:val="28"/>
        </w:rPr>
        <w:t>–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АО 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«РЭС»</w:t>
      </w:r>
      <w:r>
        <w:rPr>
          <w:rFonts w:ascii="Times New Roman" w:hAnsi="Times New Roman"/>
          <w:b w:val="0"/>
          <w:bCs w:val="0"/>
          <w:sz w:val="28"/>
          <w:szCs w:val="28"/>
        </w:rPr>
        <w:t>)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на д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а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ту поступления в АО «РЭС» заявки на технологическое присоединение вновь п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>о</w:t>
      </w:r>
      <w:r>
        <w:rPr>
          <w:rFonts w:ascii="Times New Roman" w:hAnsi="Times New Roman"/>
          <w:b w:val="0"/>
          <w:bCs w:val="0"/>
          <w:sz w:val="28"/>
          <w:szCs w:val="28"/>
        </w:rPr>
        <w:t>строенных объектов, оформленной</w:t>
      </w:r>
      <w:r w:rsidRPr="00282C37">
        <w:rPr>
          <w:rFonts w:ascii="Times New Roman" w:hAnsi="Times New Roman"/>
          <w:b w:val="0"/>
          <w:bCs w:val="0"/>
          <w:sz w:val="28"/>
          <w:szCs w:val="28"/>
        </w:rPr>
        <w:t xml:space="preserve"> в соответствии 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с </w:t>
      </w:r>
      <w:hyperlink r:id="rId19" w:history="1"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Правилами </w:t>
        </w:r>
        <w:proofErr w:type="spellStart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недискрими-национного</w:t>
        </w:r>
        <w:proofErr w:type="spellEnd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доступа к услугам по передаче электрической энергии и оказания этих услуг</w:t>
        </w:r>
      </w:hyperlink>
      <w:r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, </w:t>
      </w:r>
      <w:hyperlink r:id="rId20" w:history="1"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Правилами </w:t>
        </w:r>
        <w:proofErr w:type="spellStart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недискриминационного</w:t>
        </w:r>
        <w:proofErr w:type="spellEnd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доступа к услугам по оперативно-диспетчерскому управлению в</w:t>
        </w:r>
        <w:proofErr w:type="gramEnd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</w:t>
        </w:r>
        <w:proofErr w:type="gramStart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электроэнергетике и оказания этих услуг</w:t>
        </w:r>
      </w:hyperlink>
      <w:r w:rsidRPr="00EC25B1">
        <w:rPr>
          <w:rFonts w:ascii="Times New Roman" w:hAnsi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21" w:history="1"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Прав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и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лами </w:t>
        </w:r>
        <w:proofErr w:type="spellStart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недискриминационного</w:t>
        </w:r>
        <w:proofErr w:type="spellEnd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доступа к услугам администратора торговой сист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е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мы оптового рынка и оказания этих услуг</w:t>
        </w:r>
      </w:hyperlink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>и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22" w:history="1"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Правилами технологического присо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е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динения </w:t>
        </w:r>
        <w:proofErr w:type="spellStart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энергопринимающих</w:t>
        </w:r>
        <w:proofErr w:type="spellEnd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устройств потребителей электрической энергии, объектов по производству электрической энергии, а также объектов </w:t>
        </w:r>
        <w:proofErr w:type="spellStart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электросет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е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вого</w:t>
        </w:r>
        <w:proofErr w:type="spellEnd"/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 xml:space="preserve"> хозяйства, принадлежащих сетевым организациям и иным лицам, к электр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и</w:t>
        </w:r>
        <w:r w:rsidRPr="00EC25B1">
          <w:rPr>
            <w:rFonts w:ascii="Times New Roman" w:hAnsi="Times New Roman"/>
            <w:b w:val="0"/>
            <w:bCs w:val="0"/>
            <w:sz w:val="28"/>
            <w:szCs w:val="28"/>
          </w:rPr>
          <w:t>ческим сетям</w:t>
        </w:r>
      </w:hyperlink>
      <w:r w:rsidRPr="00EC25B1">
        <w:rPr>
          <w:rFonts w:ascii="Times New Roman" w:hAnsi="Times New Roman"/>
          <w:b w:val="0"/>
          <w:bCs w:val="0"/>
          <w:sz w:val="28"/>
          <w:szCs w:val="28"/>
        </w:rPr>
        <w:t>, утвержденными постановлением Правительства Р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оссийской 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>Ф</w:t>
      </w:r>
      <w:r>
        <w:rPr>
          <w:rFonts w:ascii="Times New Roman" w:hAnsi="Times New Roman"/>
          <w:b w:val="0"/>
          <w:bCs w:val="0"/>
          <w:sz w:val="28"/>
          <w:szCs w:val="28"/>
        </w:rPr>
        <w:t>ед</w:t>
      </w:r>
      <w:r>
        <w:rPr>
          <w:rFonts w:ascii="Times New Roman" w:hAnsi="Times New Roman"/>
          <w:b w:val="0"/>
          <w:bCs w:val="0"/>
          <w:sz w:val="28"/>
          <w:szCs w:val="28"/>
        </w:rPr>
        <w:t>е</w:t>
      </w:r>
      <w:r>
        <w:rPr>
          <w:rFonts w:ascii="Times New Roman" w:hAnsi="Times New Roman"/>
          <w:b w:val="0"/>
          <w:bCs w:val="0"/>
          <w:sz w:val="28"/>
          <w:szCs w:val="28"/>
        </w:rPr>
        <w:t>рации</w:t>
      </w:r>
      <w:r w:rsidRPr="00EC25B1">
        <w:rPr>
          <w:rFonts w:ascii="Times New Roman" w:hAnsi="Times New Roman"/>
          <w:b w:val="0"/>
          <w:bCs w:val="0"/>
          <w:sz w:val="28"/>
          <w:szCs w:val="28"/>
        </w:rPr>
        <w:t xml:space="preserve"> от 27.12.2004 № 861. </w:t>
      </w:r>
      <w:proofErr w:type="gramEnd"/>
    </w:p>
    <w:p w:rsidR="00E00AEC" w:rsidRPr="00462716" w:rsidRDefault="00E00AEC" w:rsidP="00E00AEC">
      <w:pPr>
        <w:pStyle w:val="S2"/>
        <w:spacing w:line="240" w:lineRule="atLeast"/>
        <w:rPr>
          <w:sz w:val="28"/>
          <w:szCs w:val="28"/>
        </w:rPr>
      </w:pPr>
      <w:r w:rsidRPr="00462716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планировки</w:t>
      </w:r>
      <w:r w:rsidRPr="00462716">
        <w:rPr>
          <w:sz w:val="28"/>
          <w:szCs w:val="28"/>
        </w:rPr>
        <w:t xml:space="preserve"> предусматривается перевод в кабельную линию с</w:t>
      </w:r>
      <w:r w:rsidRPr="00462716">
        <w:rPr>
          <w:sz w:val="28"/>
          <w:szCs w:val="28"/>
        </w:rPr>
        <w:t>у</w:t>
      </w:r>
      <w:r w:rsidRPr="00462716">
        <w:rPr>
          <w:sz w:val="28"/>
          <w:szCs w:val="28"/>
        </w:rPr>
        <w:t>ществующей ВЛ-110 кВ (К-1/2 ПС «Текстильная» –  ПС «</w:t>
      </w:r>
      <w:proofErr w:type="spellStart"/>
      <w:r w:rsidRPr="00462716">
        <w:rPr>
          <w:sz w:val="28"/>
          <w:szCs w:val="28"/>
        </w:rPr>
        <w:t>Тулинская</w:t>
      </w:r>
      <w:proofErr w:type="spellEnd"/>
      <w:r w:rsidRPr="00462716">
        <w:rPr>
          <w:sz w:val="28"/>
          <w:szCs w:val="28"/>
        </w:rPr>
        <w:t>») с размещ</w:t>
      </w:r>
      <w:r w:rsidRPr="00462716">
        <w:rPr>
          <w:sz w:val="28"/>
          <w:szCs w:val="28"/>
        </w:rPr>
        <w:t>е</w:t>
      </w:r>
      <w:r w:rsidRPr="00462716">
        <w:rPr>
          <w:sz w:val="28"/>
          <w:szCs w:val="28"/>
        </w:rPr>
        <w:t xml:space="preserve">нием кабеля в пределах </w:t>
      </w:r>
      <w:r>
        <w:rPr>
          <w:sz w:val="28"/>
          <w:szCs w:val="28"/>
        </w:rPr>
        <w:t>УДС</w:t>
      </w:r>
      <w:r w:rsidRPr="00462716">
        <w:rPr>
          <w:sz w:val="28"/>
          <w:szCs w:val="28"/>
        </w:rPr>
        <w:t>.</w:t>
      </w:r>
    </w:p>
    <w:p w:rsidR="00E00AEC" w:rsidRDefault="00E00AEC" w:rsidP="00E00AEC">
      <w:pPr>
        <w:pStyle w:val="S2"/>
        <w:spacing w:line="240" w:lineRule="atLeast"/>
        <w:rPr>
          <w:sz w:val="28"/>
          <w:szCs w:val="28"/>
        </w:rPr>
      </w:pPr>
      <w:r w:rsidRPr="00462716">
        <w:rPr>
          <w:sz w:val="28"/>
          <w:szCs w:val="28"/>
        </w:rPr>
        <w:t xml:space="preserve">Для равномерного распределения электроэнергии на </w:t>
      </w:r>
      <w:r>
        <w:rPr>
          <w:sz w:val="28"/>
          <w:szCs w:val="28"/>
        </w:rPr>
        <w:t>планируемой</w:t>
      </w:r>
      <w:r w:rsidRPr="00462716">
        <w:rPr>
          <w:sz w:val="28"/>
          <w:szCs w:val="28"/>
        </w:rPr>
        <w:t xml:space="preserve"> террит</w:t>
      </w:r>
      <w:r w:rsidRPr="00462716">
        <w:rPr>
          <w:sz w:val="28"/>
          <w:szCs w:val="28"/>
        </w:rPr>
        <w:t>о</w:t>
      </w:r>
      <w:r w:rsidRPr="00462716">
        <w:rPr>
          <w:sz w:val="28"/>
          <w:szCs w:val="28"/>
        </w:rPr>
        <w:t>рии предусматривается использование существующих РП-10кВ (РП-11, РП-17, РП-24, РП-25, РП-37, две РП без номера) с частичной реконструкцией и увелич</w:t>
      </w:r>
      <w:r w:rsidRPr="00462716">
        <w:rPr>
          <w:sz w:val="28"/>
          <w:szCs w:val="28"/>
        </w:rPr>
        <w:t>е</w:t>
      </w:r>
      <w:r w:rsidRPr="00462716">
        <w:rPr>
          <w:sz w:val="28"/>
          <w:szCs w:val="28"/>
        </w:rPr>
        <w:t>нием пропускной способности при наличии технических возможностей. Нагрузки существующих РП могут быть частично переключены на новые РП-10 кВ. Пред</w:t>
      </w:r>
      <w:r w:rsidRPr="00462716">
        <w:rPr>
          <w:sz w:val="28"/>
          <w:szCs w:val="28"/>
        </w:rPr>
        <w:t>у</w:t>
      </w:r>
      <w:r w:rsidRPr="00462716">
        <w:rPr>
          <w:sz w:val="28"/>
          <w:szCs w:val="28"/>
        </w:rPr>
        <w:t>сматривается размещение двух новых РП-10 кВ для обслуживания кварталов н</w:t>
      </w:r>
      <w:r w:rsidRPr="00462716">
        <w:rPr>
          <w:sz w:val="28"/>
          <w:szCs w:val="28"/>
        </w:rPr>
        <w:t>о</w:t>
      </w:r>
      <w:r w:rsidRPr="00462716">
        <w:rPr>
          <w:sz w:val="28"/>
          <w:szCs w:val="28"/>
        </w:rPr>
        <w:t xml:space="preserve">вой застройки в кварталах </w:t>
      </w:r>
      <w:r w:rsidRPr="00C4715B">
        <w:rPr>
          <w:sz w:val="28"/>
          <w:szCs w:val="28"/>
        </w:rPr>
        <w:t>331.02.01.01</w:t>
      </w:r>
      <w:r>
        <w:rPr>
          <w:sz w:val="28"/>
          <w:szCs w:val="28"/>
        </w:rPr>
        <w:t xml:space="preserve">, </w:t>
      </w:r>
      <w:r w:rsidRPr="00C4715B">
        <w:rPr>
          <w:sz w:val="28"/>
          <w:szCs w:val="28"/>
        </w:rPr>
        <w:t>331.03.02.01</w:t>
      </w:r>
      <w:r w:rsidRPr="00462716">
        <w:rPr>
          <w:sz w:val="28"/>
          <w:szCs w:val="28"/>
        </w:rPr>
        <w:t>. Питание новых РП-10 кВ предусматривается по КЛ-10 кВ от ПС-220/110/10 кВ «</w:t>
      </w:r>
      <w:proofErr w:type="spellStart"/>
      <w:r w:rsidRPr="00462716">
        <w:rPr>
          <w:sz w:val="28"/>
          <w:szCs w:val="28"/>
        </w:rPr>
        <w:t>Тулинская</w:t>
      </w:r>
      <w:proofErr w:type="spellEnd"/>
      <w:r w:rsidRPr="0046271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62716">
        <w:rPr>
          <w:sz w:val="28"/>
          <w:szCs w:val="28"/>
        </w:rPr>
        <w:t>(ЗРУ №</w:t>
      </w:r>
      <w:r>
        <w:rPr>
          <w:sz w:val="28"/>
          <w:szCs w:val="28"/>
        </w:rPr>
        <w:t xml:space="preserve"> </w:t>
      </w:r>
      <w:r w:rsidRPr="00462716">
        <w:rPr>
          <w:sz w:val="28"/>
          <w:szCs w:val="28"/>
        </w:rPr>
        <w:t xml:space="preserve">2) по двум </w:t>
      </w:r>
      <w:proofErr w:type="spellStart"/>
      <w:r w:rsidRPr="00462716">
        <w:rPr>
          <w:sz w:val="28"/>
          <w:szCs w:val="28"/>
        </w:rPr>
        <w:t>взаиморезервируемым</w:t>
      </w:r>
      <w:proofErr w:type="spellEnd"/>
      <w:r w:rsidRPr="00462716">
        <w:rPr>
          <w:sz w:val="28"/>
          <w:szCs w:val="28"/>
        </w:rPr>
        <w:t xml:space="preserve"> линиям, прокладываемым в траншеях или кабельных каналах на расстоянии не менее 2 м друг от друга кабелями из сшитого полиэт</w:t>
      </w:r>
      <w:r w:rsidRPr="00462716">
        <w:rPr>
          <w:sz w:val="28"/>
          <w:szCs w:val="28"/>
        </w:rPr>
        <w:t>и</w:t>
      </w:r>
      <w:r w:rsidRPr="00462716">
        <w:rPr>
          <w:sz w:val="28"/>
          <w:szCs w:val="28"/>
        </w:rPr>
        <w:t xml:space="preserve">лена. Электропитание существующих и новых объектов предусматривается </w:t>
      </w:r>
      <w:proofErr w:type="gramStart"/>
      <w:r w:rsidRPr="00462716">
        <w:rPr>
          <w:sz w:val="28"/>
          <w:szCs w:val="28"/>
        </w:rPr>
        <w:t>от</w:t>
      </w:r>
      <w:proofErr w:type="gramEnd"/>
      <w:r w:rsidRPr="00462716">
        <w:rPr>
          <w:sz w:val="28"/>
          <w:szCs w:val="28"/>
        </w:rPr>
        <w:t xml:space="preserve"> существующих трансформаторных ПС (далее – ТП) с их частичной реконстру</w:t>
      </w:r>
      <w:r w:rsidRPr="00462716">
        <w:rPr>
          <w:sz w:val="28"/>
          <w:szCs w:val="28"/>
        </w:rPr>
        <w:t>к</w:t>
      </w:r>
      <w:r w:rsidRPr="00462716">
        <w:rPr>
          <w:sz w:val="28"/>
          <w:szCs w:val="28"/>
        </w:rPr>
        <w:t>цией, новых ТП. Количество, тип, мощность и размещение новых РП и ТП уто</w:t>
      </w:r>
      <w:r w:rsidRPr="00462716">
        <w:rPr>
          <w:sz w:val="28"/>
          <w:szCs w:val="28"/>
        </w:rPr>
        <w:t>ч</w:t>
      </w:r>
      <w:r w:rsidRPr="00462716">
        <w:rPr>
          <w:sz w:val="28"/>
          <w:szCs w:val="28"/>
        </w:rPr>
        <w:t xml:space="preserve">няются на этапе архитектурно-строительного проектирования объектов </w:t>
      </w:r>
      <w:r>
        <w:rPr>
          <w:sz w:val="28"/>
          <w:szCs w:val="28"/>
        </w:rPr>
        <w:t>капитал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строительства</w:t>
      </w:r>
      <w:r w:rsidRPr="00462716">
        <w:rPr>
          <w:sz w:val="28"/>
          <w:szCs w:val="28"/>
        </w:rPr>
        <w:t>.</w:t>
      </w:r>
    </w:p>
    <w:p w:rsidR="00E00AEC" w:rsidRDefault="00E00AEC" w:rsidP="00E00AEC">
      <w:pPr>
        <w:pStyle w:val="S2"/>
        <w:spacing w:line="240" w:lineRule="atLeast"/>
        <w:rPr>
          <w:sz w:val="28"/>
          <w:szCs w:val="28"/>
        </w:rPr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2.4.6. Связь</w:t>
      </w:r>
    </w:p>
    <w:p w:rsidR="00E00AEC" w:rsidRPr="00A513CD" w:rsidRDefault="00E00AEC" w:rsidP="00E00AEC">
      <w:pPr>
        <w:spacing w:line="240" w:lineRule="atLeast"/>
      </w:pPr>
    </w:p>
    <w:p w:rsidR="00E00AEC" w:rsidRDefault="00E00AEC" w:rsidP="00E00AEC">
      <w:pPr>
        <w:pStyle w:val="S2"/>
        <w:spacing w:line="240" w:lineRule="atLeast"/>
        <w:rPr>
          <w:rFonts w:cs="Arial"/>
          <w:sz w:val="28"/>
          <w:szCs w:val="28"/>
        </w:rPr>
      </w:pPr>
      <w:r w:rsidRPr="00773399">
        <w:rPr>
          <w:rFonts w:cs="Arial"/>
          <w:sz w:val="28"/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773399">
        <w:rPr>
          <w:rFonts w:cs="Arial"/>
          <w:sz w:val="28"/>
          <w:szCs w:val="28"/>
        </w:rPr>
        <w:t>контейнер-аппаратные</w:t>
      </w:r>
      <w:proofErr w:type="spellEnd"/>
      <w:proofErr w:type="gramEnd"/>
      <w:r w:rsidRPr="00773399">
        <w:rPr>
          <w:rFonts w:cs="Arial"/>
          <w:sz w:val="28"/>
          <w:szCs w:val="28"/>
        </w:rPr>
        <w:t xml:space="preserve"> с технологическим оборудованием связи)</w:t>
      </w:r>
      <w:r>
        <w:rPr>
          <w:rFonts w:cs="Arial"/>
          <w:sz w:val="28"/>
          <w:szCs w:val="28"/>
        </w:rPr>
        <w:t>,</w:t>
      </w:r>
      <w:r w:rsidRPr="00773399">
        <w:rPr>
          <w:rFonts w:cs="Arial"/>
          <w:sz w:val="28"/>
          <w:szCs w:val="28"/>
        </w:rPr>
        <w:t xml:space="preserve"> попадающие </w:t>
      </w:r>
      <w:r>
        <w:rPr>
          <w:rFonts w:cs="Arial"/>
          <w:sz w:val="28"/>
          <w:szCs w:val="28"/>
        </w:rPr>
        <w:t>на участки</w:t>
      </w:r>
      <w:r w:rsidRPr="00EE253C">
        <w:rPr>
          <w:rFonts w:cs="Arial"/>
          <w:sz w:val="28"/>
          <w:szCs w:val="28"/>
        </w:rPr>
        <w:t xml:space="preserve"> новой </w:t>
      </w:r>
      <w:r w:rsidRPr="00CF35C1">
        <w:rPr>
          <w:rFonts w:cs="Arial"/>
          <w:sz w:val="28"/>
          <w:szCs w:val="28"/>
        </w:rPr>
        <w:t>застройки, подлежат</w:t>
      </w:r>
      <w:r w:rsidRPr="00773399">
        <w:rPr>
          <w:rFonts w:cs="Arial"/>
          <w:sz w:val="28"/>
          <w:szCs w:val="28"/>
        </w:rPr>
        <w:t xml:space="preserve"> переносу с размещением вдоль существующих и пр</w:t>
      </w:r>
      <w:r w:rsidRPr="00773399">
        <w:rPr>
          <w:rFonts w:cs="Arial"/>
          <w:sz w:val="28"/>
          <w:szCs w:val="28"/>
        </w:rPr>
        <w:t>о</w:t>
      </w:r>
      <w:r w:rsidRPr="00773399">
        <w:rPr>
          <w:rFonts w:cs="Arial"/>
          <w:sz w:val="28"/>
          <w:szCs w:val="28"/>
        </w:rPr>
        <w:t>ектируемых улиц.</w:t>
      </w:r>
    </w:p>
    <w:p w:rsidR="00E00AEC" w:rsidRDefault="00E00AEC" w:rsidP="00E00AEC">
      <w:pPr>
        <w:pStyle w:val="S2"/>
        <w:spacing w:line="240" w:lineRule="atLeast"/>
        <w:rPr>
          <w:rFonts w:cs="Arial"/>
          <w:sz w:val="28"/>
          <w:szCs w:val="28"/>
        </w:rPr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2.4.</w:t>
      </w:r>
      <w:r w:rsidRPr="001E3828">
        <w:t>7</w:t>
      </w:r>
      <w:r w:rsidRPr="00773399">
        <w:t>. Инженерная подготовка</w:t>
      </w:r>
      <w:r>
        <w:t xml:space="preserve"> планируемой</w:t>
      </w:r>
      <w:r w:rsidRPr="00773399">
        <w:t xml:space="preserve"> территории</w:t>
      </w:r>
    </w:p>
    <w:p w:rsidR="00E00AEC" w:rsidRPr="00A513CD" w:rsidRDefault="00E00AEC" w:rsidP="00E00AEC">
      <w:pPr>
        <w:spacing w:line="240" w:lineRule="atLeast"/>
      </w:pPr>
    </w:p>
    <w:bookmarkEnd w:id="5"/>
    <w:p w:rsidR="00E00AEC" w:rsidRPr="00773399" w:rsidRDefault="00E00AEC" w:rsidP="00E00AEC">
      <w:pPr>
        <w:spacing w:line="240" w:lineRule="atLeast"/>
      </w:pPr>
      <w:r w:rsidRPr="00773399">
        <w:t xml:space="preserve">Проектом планировки предусматриваются мероприятия по организации рельефа и развитию системы ливневой канализации на всей </w:t>
      </w:r>
      <w:r>
        <w:t xml:space="preserve">планируемой </w:t>
      </w:r>
      <w:r w:rsidRPr="00773399">
        <w:t>терр</w:t>
      </w:r>
      <w:r w:rsidRPr="00773399">
        <w:t>и</w:t>
      </w:r>
      <w:r w:rsidRPr="00773399">
        <w:t>тории. Рельеф</w:t>
      </w:r>
      <w:r>
        <w:t xml:space="preserve"> планируемой</w:t>
      </w:r>
      <w:r w:rsidRPr="00773399">
        <w:t xml:space="preserve"> территории позволяет обеспечить сбор и организ</w:t>
      </w:r>
      <w:r w:rsidRPr="00773399">
        <w:t>а</w:t>
      </w:r>
      <w:r w:rsidRPr="00773399">
        <w:t>цию естественного стока поверхностных вод с большей части</w:t>
      </w:r>
      <w:r>
        <w:t xml:space="preserve"> планируемой</w:t>
      </w:r>
      <w:r w:rsidRPr="00773399">
        <w:t xml:space="preserve"> те</w:t>
      </w:r>
      <w:r w:rsidRPr="00773399">
        <w:t>р</w:t>
      </w:r>
      <w:r w:rsidRPr="00773399">
        <w:t>ритории. Вертикальная планировка предусматривается с преимущественным с</w:t>
      </w:r>
      <w:r w:rsidRPr="00773399">
        <w:t>о</w:t>
      </w:r>
      <w:r w:rsidRPr="00773399">
        <w:t xml:space="preserve">хранением отметок действующих магистральных улиц. </w:t>
      </w:r>
      <w:r>
        <w:t xml:space="preserve">Посредством </w:t>
      </w:r>
      <w:r w:rsidRPr="00773399">
        <w:t>вертикал</w:t>
      </w:r>
      <w:r w:rsidRPr="00773399">
        <w:t>ь</w:t>
      </w:r>
      <w:r w:rsidRPr="00773399">
        <w:t>ной планировк</w:t>
      </w:r>
      <w:r>
        <w:t>и планируемая территория</w:t>
      </w:r>
      <w:r w:rsidRPr="00773399">
        <w:t xml:space="preserve"> обеспечива</w:t>
      </w:r>
      <w:r>
        <w:t>е</w:t>
      </w:r>
      <w:r w:rsidRPr="00773399">
        <w:t>тся минимальны</w:t>
      </w:r>
      <w:r>
        <w:t>ми</w:t>
      </w:r>
      <w:r w:rsidRPr="00773399">
        <w:t xml:space="preserve"> уклон</w:t>
      </w:r>
      <w:r>
        <w:t>а</w:t>
      </w:r>
      <w:r>
        <w:t>ми</w:t>
      </w:r>
      <w:r w:rsidRPr="00773399">
        <w:t xml:space="preserve"> для организации естественного стока. Длина св</w:t>
      </w:r>
      <w:r w:rsidRPr="00CF35C1">
        <w:t>ободного пробега поверхностных вод по УДС не должна превышать 150 – 200 м. Перед проведен</w:t>
      </w:r>
      <w:r w:rsidRPr="00CF35C1">
        <w:t>и</w:t>
      </w:r>
      <w:r w:rsidRPr="00CF35C1">
        <w:t>ем планировки на участках новой застройки должны</w:t>
      </w:r>
      <w:r w:rsidRPr="00773399">
        <w:t xml:space="preserve"> предусматриваться мер</w:t>
      </w:r>
      <w:r w:rsidRPr="00773399">
        <w:t>о</w:t>
      </w:r>
      <w:r w:rsidRPr="00773399">
        <w:t>приятия по снятию и сохранению существующего плодородного слоя почвы для его последующего использования при озеленении</w:t>
      </w:r>
      <w:r>
        <w:t xml:space="preserve"> планируемой</w:t>
      </w:r>
      <w:r w:rsidRPr="00773399">
        <w:t xml:space="preserve"> территории.</w:t>
      </w:r>
    </w:p>
    <w:p w:rsidR="00E00AEC" w:rsidRDefault="00E00AEC" w:rsidP="00E00AEC">
      <w:pPr>
        <w:spacing w:line="240" w:lineRule="atLeast"/>
      </w:pPr>
      <w:r w:rsidRPr="00773399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773399">
        <w:t>н</w:t>
      </w:r>
      <w:r>
        <w:t>ных территорий</w:t>
      </w:r>
      <w:r w:rsidRPr="00773399">
        <w:t>. Для стоков с территории, прилегающей к ул. </w:t>
      </w:r>
      <w:proofErr w:type="spellStart"/>
      <w:r w:rsidRPr="00773399">
        <w:t>Хилокской</w:t>
      </w:r>
      <w:proofErr w:type="spellEnd"/>
      <w:r w:rsidRPr="00773399">
        <w:t>, пред</w:t>
      </w:r>
      <w:r w:rsidRPr="00773399">
        <w:t>у</w:t>
      </w:r>
      <w:r w:rsidRPr="00773399">
        <w:t>смотрено размещение очистных сооружений закрытого типа с последующим сбросом в р</w:t>
      </w:r>
      <w:r>
        <w:t>еку</w:t>
      </w:r>
      <w:r w:rsidRPr="00773399">
        <w:t xml:space="preserve"> Тулу. С остальной</w:t>
      </w:r>
      <w:r>
        <w:t xml:space="preserve"> части планируемой</w:t>
      </w:r>
      <w:r w:rsidRPr="00773399">
        <w:t xml:space="preserve"> территории сброс стоков осуществляется в существующие коллектор</w:t>
      </w:r>
      <w:r>
        <w:t>ы</w:t>
      </w:r>
      <w:r w:rsidRPr="00773399">
        <w:t xml:space="preserve"> Д 1200</w:t>
      </w:r>
      <w:r>
        <w:t> – </w:t>
      </w:r>
      <w:r w:rsidRPr="00773399">
        <w:t>1500</w:t>
      </w:r>
      <w:r>
        <w:t> </w:t>
      </w:r>
      <w:r w:rsidRPr="00773399">
        <w:t>мм, проходящие по ул. Петухова. Перехват и сбор стоков со стороны пригородных территорий ос</w:t>
      </w:r>
      <w:r w:rsidRPr="00773399">
        <w:t>у</w:t>
      </w:r>
      <w:r w:rsidRPr="00773399">
        <w:t>ществляется коллектором, проложенным по южной границе</w:t>
      </w:r>
      <w:r>
        <w:t xml:space="preserve"> планируемой</w:t>
      </w:r>
      <w:r w:rsidRPr="00773399">
        <w:t xml:space="preserve"> терр</w:t>
      </w:r>
      <w:r w:rsidRPr="00773399">
        <w:t>и</w:t>
      </w:r>
      <w:r>
        <w:t>тории в створе м</w:t>
      </w:r>
      <w:r w:rsidRPr="004A4480">
        <w:t>а</w:t>
      </w:r>
      <w:r>
        <w:t>гистральной</w:t>
      </w:r>
      <w:r w:rsidRPr="004A4480">
        <w:t xml:space="preserve"> улицы общегородского значения регулируемого движения</w:t>
      </w:r>
      <w:r>
        <w:t xml:space="preserve"> </w:t>
      </w:r>
      <w:r w:rsidRPr="004B7783">
        <w:t>ул. Ивана Титкова</w:t>
      </w:r>
      <w:r w:rsidRPr="004A4480">
        <w:t>.</w:t>
      </w:r>
    </w:p>
    <w:p w:rsidR="00E00AEC" w:rsidRPr="00773399" w:rsidRDefault="00E00AEC" w:rsidP="00E00AEC">
      <w:pPr>
        <w:spacing w:line="240" w:lineRule="atLeast"/>
        <w:ind w:firstLine="0"/>
      </w:pPr>
    </w:p>
    <w:p w:rsidR="00F66A6F" w:rsidRDefault="00F66A6F" w:rsidP="00E00AEC">
      <w:pPr>
        <w:pStyle w:val="1"/>
        <w:keepNext w:val="0"/>
        <w:spacing w:before="0" w:after="0" w:line="240" w:lineRule="atLeast"/>
        <w:ind w:firstLine="0"/>
      </w:pPr>
      <w:r>
        <w:t>2.5. </w:t>
      </w:r>
      <w:r w:rsidR="00E00AEC" w:rsidRPr="00773399">
        <w:t>Мероприятия по защите</w:t>
      </w:r>
      <w:r w:rsidR="00E00AEC">
        <w:t xml:space="preserve"> планируемой</w:t>
      </w:r>
      <w:r w:rsidR="00E00AEC" w:rsidRPr="00773399">
        <w:t xml:space="preserve"> территории от воздействия </w:t>
      </w:r>
    </w:p>
    <w:p w:rsidR="00E00AEC" w:rsidRPr="00773399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опасных геологических процессов, чрезвычайных ситуаций</w:t>
      </w:r>
    </w:p>
    <w:p w:rsidR="00E00AEC" w:rsidRPr="00773399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природного и техногенного характера</w:t>
      </w:r>
    </w:p>
    <w:p w:rsidR="00E00AEC" w:rsidRPr="00773399" w:rsidRDefault="00E00AEC" w:rsidP="00E00AEC">
      <w:pPr>
        <w:spacing w:line="240" w:lineRule="atLeast"/>
        <w:ind w:firstLine="0"/>
      </w:pPr>
    </w:p>
    <w:p w:rsidR="00E00AEC" w:rsidRPr="00773399" w:rsidRDefault="00E00AEC" w:rsidP="00E00AEC">
      <w:pPr>
        <w:spacing w:line="240" w:lineRule="atLeast"/>
      </w:pPr>
      <w:r w:rsidRPr="00773399">
        <w:t xml:space="preserve">Значительная часть </w:t>
      </w:r>
      <w:r>
        <w:t xml:space="preserve">планируемой </w:t>
      </w:r>
      <w:r w:rsidRPr="00773399">
        <w:t>территории характеризуется высоким уровнем грунтовых вод. Это относится к</w:t>
      </w:r>
      <w:r>
        <w:t xml:space="preserve"> части планируемой</w:t>
      </w:r>
      <w:r w:rsidRPr="00773399">
        <w:t xml:space="preserve"> территории, прил</w:t>
      </w:r>
      <w:r w:rsidRPr="00773399">
        <w:t>е</w:t>
      </w:r>
      <w:r w:rsidRPr="00773399">
        <w:t xml:space="preserve">гающей к </w:t>
      </w:r>
      <w:r>
        <w:t>ул. Бородина</w:t>
      </w:r>
      <w:r w:rsidRPr="00773399">
        <w:t>, где воды выявляются на глубине 2</w:t>
      </w:r>
      <w:r>
        <w:t xml:space="preserve"> </w:t>
      </w:r>
      <w:r w:rsidRPr="00773399">
        <w:t>-</w:t>
      </w:r>
      <w:r>
        <w:t xml:space="preserve"> </w:t>
      </w:r>
      <w:r w:rsidRPr="00773399">
        <w:t>5,5</w:t>
      </w:r>
      <w:r>
        <w:t> </w:t>
      </w:r>
      <w:r w:rsidRPr="00773399">
        <w:t xml:space="preserve">м от поверхности рельефа. В западной </w:t>
      </w:r>
      <w:r>
        <w:t xml:space="preserve">и центральной </w:t>
      </w:r>
      <w:r w:rsidRPr="00773399">
        <w:t xml:space="preserve">части </w:t>
      </w:r>
      <w:r>
        <w:t>планируемой</w:t>
      </w:r>
      <w:r w:rsidRPr="00773399">
        <w:t xml:space="preserve"> территории грунтовые в</w:t>
      </w:r>
      <w:r w:rsidRPr="00773399">
        <w:t>о</w:t>
      </w:r>
      <w:r w:rsidRPr="00773399">
        <w:t xml:space="preserve">ды залегают </w:t>
      </w:r>
      <w:proofErr w:type="gramStart"/>
      <w:r w:rsidRPr="00773399">
        <w:t>ниже указанных</w:t>
      </w:r>
      <w:proofErr w:type="gramEnd"/>
      <w:r w:rsidRPr="00773399">
        <w:t xml:space="preserve"> отметок.</w:t>
      </w:r>
    </w:p>
    <w:p w:rsidR="00E00AEC" w:rsidRPr="00773399" w:rsidRDefault="00E00AEC" w:rsidP="00E00AEC">
      <w:pPr>
        <w:spacing w:line="240" w:lineRule="atLeast"/>
      </w:pPr>
      <w:r w:rsidRPr="00773399">
        <w:t>Для осуществления строительства на</w:t>
      </w:r>
      <w:r>
        <w:t xml:space="preserve"> части планируемой</w:t>
      </w:r>
      <w:r w:rsidRPr="00773399">
        <w:t xml:space="preserve"> терр</w:t>
      </w:r>
      <w:r>
        <w:t>итории</w:t>
      </w:r>
      <w:r w:rsidRPr="00773399">
        <w:t xml:space="preserve"> с в</w:t>
      </w:r>
      <w:r w:rsidRPr="00773399">
        <w:t>ы</w:t>
      </w:r>
      <w:r w:rsidRPr="00773399">
        <w:t>соким уровнем грунтовых вод необходимо выполнение мероприятий по их пон</w:t>
      </w:r>
      <w:r w:rsidRPr="00773399">
        <w:t>и</w:t>
      </w:r>
      <w:r w:rsidRPr="00773399">
        <w:t>жению, снижению амплитуды сезонных колебаний, защите строительных конс</w:t>
      </w:r>
      <w:r w:rsidRPr="00773399">
        <w:t>т</w:t>
      </w:r>
      <w:r w:rsidRPr="00773399">
        <w:t>рукций от воздействия грунтовых вод. В качестве инженерно-технических мероприятий необходимо предусматривать:</w:t>
      </w:r>
    </w:p>
    <w:p w:rsidR="00E00AEC" w:rsidRPr="00773399" w:rsidRDefault="00E00AEC" w:rsidP="00E00AEC">
      <w:pPr>
        <w:spacing w:line="240" w:lineRule="atLeast"/>
      </w:pPr>
      <w:r w:rsidRPr="00773399">
        <w:t xml:space="preserve">исключение неорганизованных сбросов стоков ливневой канализации на </w:t>
      </w:r>
      <w:r>
        <w:t xml:space="preserve">планируемую </w:t>
      </w:r>
      <w:r w:rsidRPr="00773399">
        <w:t>территорию;</w:t>
      </w:r>
    </w:p>
    <w:p w:rsidR="00E00AEC" w:rsidRPr="00773399" w:rsidRDefault="00E00AEC" w:rsidP="00E00AEC">
      <w:pPr>
        <w:spacing w:line="240" w:lineRule="atLeast"/>
      </w:pPr>
      <w:r w:rsidRPr="00773399">
        <w:t>исключение неорганизованного поверхностного стока с прилегающих те</w:t>
      </w:r>
      <w:r w:rsidRPr="00773399">
        <w:t>р</w:t>
      </w:r>
      <w:r w:rsidRPr="00773399">
        <w:t>риторий, в том числе с южного пригородного направления;</w:t>
      </w:r>
    </w:p>
    <w:p w:rsidR="00E00AEC" w:rsidRPr="00773399" w:rsidRDefault="00E00AEC" w:rsidP="00E00AEC">
      <w:pPr>
        <w:spacing w:line="240" w:lineRule="atLeast"/>
      </w:pPr>
      <w:r w:rsidRPr="00773399">
        <w:t>выполнение вертикальной планировки рельефа всей</w:t>
      </w:r>
      <w:r>
        <w:t xml:space="preserve"> планируемой</w:t>
      </w:r>
      <w:r w:rsidRPr="00773399">
        <w:t xml:space="preserve"> террит</w:t>
      </w:r>
      <w:r w:rsidRPr="00773399">
        <w:t>о</w:t>
      </w:r>
      <w:r w:rsidRPr="00773399">
        <w:t>рии, развитие закрытой системы ливневой канализации, а также местного дрен</w:t>
      </w:r>
      <w:r w:rsidRPr="00773399">
        <w:t>а</w:t>
      </w:r>
      <w:r w:rsidRPr="00773399">
        <w:t>жа там, где это необходимо;</w:t>
      </w:r>
    </w:p>
    <w:p w:rsidR="00E00AEC" w:rsidRPr="00773399" w:rsidRDefault="00E00AEC" w:rsidP="00E00AEC">
      <w:pPr>
        <w:spacing w:line="240" w:lineRule="atLeast"/>
      </w:pPr>
      <w:r w:rsidRPr="00773399">
        <w:t xml:space="preserve">исключение утечек воды из сетей инженерно-технического обеспечения </w:t>
      </w:r>
      <w:r>
        <w:t xml:space="preserve">планируемой </w:t>
      </w:r>
      <w:r w:rsidRPr="00773399">
        <w:t>территории.</w:t>
      </w:r>
    </w:p>
    <w:p w:rsidR="00E00AEC" w:rsidRPr="00773399" w:rsidRDefault="00E00AEC" w:rsidP="00E00AEC">
      <w:pPr>
        <w:spacing w:line="240" w:lineRule="atLeast"/>
        <w:rPr>
          <w:sz w:val="20"/>
        </w:rPr>
      </w:pPr>
      <w:r w:rsidRPr="00773399">
        <w:t>Если при прогнозируемом уровне подземных вод возможно недопустимое ухудшение физико-механических свой</w:t>
      </w:r>
      <w:proofErr w:type="gramStart"/>
      <w:r w:rsidRPr="00773399">
        <w:t>ств гр</w:t>
      </w:r>
      <w:proofErr w:type="gramEnd"/>
      <w:r w:rsidRPr="00773399">
        <w:t>унтов основания, развитие неблаг</w:t>
      </w:r>
      <w:r w:rsidRPr="00773399">
        <w:t>о</w:t>
      </w:r>
      <w:r w:rsidRPr="00773399">
        <w:t>приятных физико-геологических процессов, нарушение условий нормальной эк</w:t>
      </w:r>
      <w:r w:rsidRPr="00773399">
        <w:t>с</w:t>
      </w:r>
      <w:r w:rsidRPr="00773399">
        <w:t>плуатации заглубленных помещений, при проектировании объектов капитального строительства должны предусматриваться соответствующие защитные меропри</w:t>
      </w:r>
      <w:r w:rsidRPr="00773399">
        <w:t>я</w:t>
      </w:r>
      <w:r w:rsidRPr="00773399">
        <w:t>тия, в частности:</w:t>
      </w:r>
    </w:p>
    <w:p w:rsidR="00E00AEC" w:rsidRPr="00773399" w:rsidRDefault="00E00AEC" w:rsidP="00E00AEC">
      <w:pPr>
        <w:spacing w:line="240" w:lineRule="atLeast"/>
        <w:rPr>
          <w:sz w:val="20"/>
        </w:rPr>
      </w:pPr>
      <w:r w:rsidRPr="00773399">
        <w:t>гидроизоляция подземных конструкций;</w:t>
      </w:r>
    </w:p>
    <w:p w:rsidR="00E00AEC" w:rsidRPr="00773399" w:rsidRDefault="00E00AEC" w:rsidP="00E00AEC">
      <w:pPr>
        <w:spacing w:line="240" w:lineRule="atLeast"/>
        <w:rPr>
          <w:sz w:val="20"/>
        </w:rPr>
      </w:pPr>
      <w:r w:rsidRPr="00773399">
        <w:t>мероприятия, ограничивающие подъем уровня подземных вод, исключа</w:t>
      </w:r>
      <w:r w:rsidRPr="00773399">
        <w:t>ю</w:t>
      </w:r>
      <w:r w:rsidRPr="00773399">
        <w:t xml:space="preserve">щие утечки из </w:t>
      </w:r>
      <w:proofErr w:type="spellStart"/>
      <w:r w:rsidRPr="00773399">
        <w:t>водонесущих</w:t>
      </w:r>
      <w:proofErr w:type="spellEnd"/>
      <w:r w:rsidRPr="00773399">
        <w:t xml:space="preserve"> коммуникаций</w:t>
      </w:r>
      <w:r>
        <w:t>;</w:t>
      </w:r>
    </w:p>
    <w:p w:rsidR="00E00AEC" w:rsidRPr="00773399" w:rsidRDefault="00E00AEC" w:rsidP="00E00AEC">
      <w:pPr>
        <w:spacing w:line="240" w:lineRule="atLeast"/>
        <w:rPr>
          <w:sz w:val="20"/>
        </w:rPr>
      </w:pPr>
      <w:r w:rsidRPr="00773399">
        <w:t>мероприятия, препятствующие механической или химической суффозии грунтов (дренаж, шпунт, закрепление грунтов);</w:t>
      </w:r>
    </w:p>
    <w:p w:rsidR="00E00AEC" w:rsidRPr="00773399" w:rsidRDefault="00E00AEC" w:rsidP="00E00AEC">
      <w:pPr>
        <w:spacing w:line="240" w:lineRule="atLeast"/>
        <w:rPr>
          <w:sz w:val="20"/>
        </w:rPr>
      </w:pPr>
      <w:r w:rsidRPr="00773399">
        <w:t>устройство стационарной сети наблюдательных скважин для контроля ра</w:t>
      </w:r>
      <w:r w:rsidRPr="00773399">
        <w:t>з</w:t>
      </w:r>
      <w:r w:rsidRPr="00773399">
        <w:t xml:space="preserve">вития процесса подтопления, своевременного устранения утечек из </w:t>
      </w:r>
      <w:proofErr w:type="spellStart"/>
      <w:r w:rsidRPr="00773399">
        <w:t>водонесущих</w:t>
      </w:r>
      <w:proofErr w:type="spellEnd"/>
      <w:r w:rsidRPr="00773399">
        <w:t xml:space="preserve"> коммуникаций и другие мероприятия.</w:t>
      </w:r>
    </w:p>
    <w:p w:rsidR="00E00AEC" w:rsidRPr="00773399" w:rsidRDefault="00E00AEC" w:rsidP="00E00AEC">
      <w:pPr>
        <w:spacing w:line="240" w:lineRule="atLeast"/>
      </w:pPr>
      <w:r w:rsidRPr="00773399">
        <w:t>Перечисленные мероприятия должны выполняться на стадиях архитекту</w:t>
      </w:r>
      <w:r w:rsidRPr="00773399">
        <w:t>р</w:t>
      </w:r>
      <w:r w:rsidRPr="00773399">
        <w:t>но-строительного проектирования, строительства и эксплуатации зданий и с</w:t>
      </w:r>
      <w:r w:rsidRPr="00773399">
        <w:t>о</w:t>
      </w:r>
      <w:r w:rsidRPr="00773399">
        <w:t xml:space="preserve">оружений. </w:t>
      </w:r>
    </w:p>
    <w:p w:rsidR="00E00AEC" w:rsidRDefault="00E00AEC" w:rsidP="00E00AEC">
      <w:pPr>
        <w:spacing w:line="240" w:lineRule="atLeast"/>
        <w:rPr>
          <w:szCs w:val="28"/>
        </w:rPr>
      </w:pPr>
      <w:r w:rsidRPr="00773399">
        <w:t>Застраиваемые кварталы обеспечиваются кольцевыми участками городск</w:t>
      </w:r>
      <w:r w:rsidRPr="00773399">
        <w:t>о</w:t>
      </w:r>
      <w:r w:rsidRPr="00773399">
        <w:t>го водопровода, оборудованными пожарными гидрантами. Вся</w:t>
      </w:r>
      <w:r>
        <w:t xml:space="preserve"> планируемая</w:t>
      </w:r>
      <w:r w:rsidRPr="00773399">
        <w:t xml:space="preserve"> те</w:t>
      </w:r>
      <w:r w:rsidRPr="00773399">
        <w:t>р</w:t>
      </w:r>
      <w:r w:rsidRPr="00773399">
        <w:t>ритория планир</w:t>
      </w:r>
      <w:r>
        <w:t>уемого</w:t>
      </w:r>
      <w:r w:rsidRPr="00773399">
        <w:t xml:space="preserve"> района входит в зону обслуживания существующих и пл</w:t>
      </w:r>
      <w:r w:rsidRPr="00773399">
        <w:t>а</w:t>
      </w:r>
      <w:r w:rsidRPr="00773399">
        <w:t xml:space="preserve">нируемых к размещению служб экстренного реагирования города: нового пожарного депо, размещаемого </w:t>
      </w:r>
      <w:proofErr w:type="gramStart"/>
      <w:r>
        <w:t>на</w:t>
      </w:r>
      <w:proofErr w:type="gramEnd"/>
      <w:r>
        <w:t xml:space="preserve"> </w:t>
      </w:r>
      <w:r w:rsidRPr="00CF35C1">
        <w:t xml:space="preserve">смежной </w:t>
      </w:r>
      <w:r>
        <w:t xml:space="preserve">с </w:t>
      </w:r>
      <w:r w:rsidRPr="00CF35C1">
        <w:t>планируемой территори</w:t>
      </w:r>
      <w:r>
        <w:t>ей.</w:t>
      </w:r>
      <w:r w:rsidRPr="00773399">
        <w:rPr>
          <w:szCs w:val="28"/>
        </w:rPr>
        <w:t xml:space="preserve"> </w:t>
      </w:r>
    </w:p>
    <w:p w:rsidR="00E00AEC" w:rsidRPr="00773399" w:rsidRDefault="00E00AEC" w:rsidP="00E00AEC">
      <w:pPr>
        <w:spacing w:line="240" w:lineRule="atLeast"/>
        <w:rPr>
          <w:szCs w:val="28"/>
        </w:rPr>
      </w:pPr>
      <w:r w:rsidRPr="00773399">
        <w:rPr>
          <w:szCs w:val="28"/>
        </w:rPr>
        <w:t xml:space="preserve">Для селитебных зон </w:t>
      </w:r>
      <w:r>
        <w:rPr>
          <w:szCs w:val="28"/>
        </w:rPr>
        <w:t>планируемой</w:t>
      </w:r>
      <w:r w:rsidRPr="00773399">
        <w:rPr>
          <w:szCs w:val="28"/>
        </w:rPr>
        <w:t xml:space="preserve"> территории потенциально опасными я</w:t>
      </w:r>
      <w:r w:rsidRPr="00773399">
        <w:rPr>
          <w:szCs w:val="28"/>
        </w:rPr>
        <w:t>в</w:t>
      </w:r>
      <w:r w:rsidRPr="00773399">
        <w:rPr>
          <w:szCs w:val="28"/>
        </w:rPr>
        <w:t>ляются следующие объекты:</w:t>
      </w:r>
    </w:p>
    <w:p w:rsidR="00E00AEC" w:rsidRPr="00773399" w:rsidRDefault="00E00AEC" w:rsidP="00E00AEC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Кировская районная котельная (ул.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Петухова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49а) – </w:t>
      </w:r>
      <w:proofErr w:type="spellStart"/>
      <w:r w:rsidRPr="00773399">
        <w:rPr>
          <w:sz w:val="28"/>
          <w:szCs w:val="28"/>
        </w:rPr>
        <w:t>пожаровзрывоопасный</w:t>
      </w:r>
      <w:proofErr w:type="spellEnd"/>
      <w:r w:rsidRPr="00773399">
        <w:rPr>
          <w:sz w:val="28"/>
          <w:szCs w:val="28"/>
        </w:rPr>
        <w:t xml:space="preserve"> объект;</w:t>
      </w:r>
    </w:p>
    <w:p w:rsidR="00E00AEC" w:rsidRPr="00773399" w:rsidRDefault="00E00AEC" w:rsidP="00E00AEC">
      <w:pPr>
        <w:spacing w:line="240" w:lineRule="atLeast"/>
      </w:pPr>
      <w:r w:rsidRPr="00F03C61">
        <w:t>молочный комбинат открытого акционерного общества «Сибирское мол</w:t>
      </w:r>
      <w:r w:rsidRPr="00F03C61">
        <w:t>о</w:t>
      </w:r>
      <w:r w:rsidRPr="00F03C61">
        <w:t xml:space="preserve">ко» (далее </w:t>
      </w:r>
      <w:r w:rsidRPr="00F03C61">
        <w:rPr>
          <w:szCs w:val="28"/>
        </w:rPr>
        <w:t>–</w:t>
      </w:r>
      <w:r w:rsidRPr="00F03C61">
        <w:t xml:space="preserve"> молочный комбинат) (ул. Петухова, 33) – химически опасный объект.</w:t>
      </w:r>
      <w:r>
        <w:t xml:space="preserve"> </w:t>
      </w:r>
    </w:p>
    <w:p w:rsidR="00E00AEC" w:rsidRPr="00773399" w:rsidRDefault="00E00AEC" w:rsidP="00E00AEC">
      <w:pPr>
        <w:pStyle w:val="S2"/>
        <w:spacing w:line="240" w:lineRule="atLeast"/>
        <w:rPr>
          <w:rFonts w:eastAsia="Calibri"/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Жилые </w:t>
      </w:r>
      <w:r>
        <w:rPr>
          <w:rFonts w:eastAsia="Calibri"/>
          <w:sz w:val="28"/>
          <w:szCs w:val="28"/>
        </w:rPr>
        <w:t>кварталы</w:t>
      </w:r>
      <w:r w:rsidRPr="00773399">
        <w:rPr>
          <w:rFonts w:eastAsia="Calibri"/>
          <w:sz w:val="28"/>
          <w:szCs w:val="28"/>
        </w:rPr>
        <w:t xml:space="preserve"> расположены с разрывом более 300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территории </w:t>
      </w:r>
      <w:r w:rsidRPr="00773399">
        <w:rPr>
          <w:sz w:val="28"/>
          <w:szCs w:val="28"/>
        </w:rPr>
        <w:t>К</w:t>
      </w:r>
      <w:r w:rsidRPr="00773399">
        <w:rPr>
          <w:sz w:val="28"/>
          <w:szCs w:val="28"/>
        </w:rPr>
        <w:t>и</w:t>
      </w:r>
      <w:r w:rsidRPr="00773399">
        <w:rPr>
          <w:sz w:val="28"/>
          <w:szCs w:val="28"/>
        </w:rPr>
        <w:t>ровской районной котельной</w:t>
      </w:r>
      <w:r w:rsidRPr="00773399">
        <w:rPr>
          <w:rFonts w:eastAsia="Calibri"/>
          <w:sz w:val="28"/>
          <w:szCs w:val="28"/>
        </w:rPr>
        <w:t xml:space="preserve"> с наветренной стороны и на более высоких отметках рельефа. Это будет способствовать переносу возможных атмосферных выбросов в противоположном от жилых территорий направлении – в сторону Кировской промышленной зоны. Возможное направление стока разлива вредных веществ не будет направлено в сторону кварталов жилой застройки. </w:t>
      </w:r>
    </w:p>
    <w:p w:rsidR="00E00AEC" w:rsidRPr="00773399" w:rsidRDefault="00E00AEC" w:rsidP="00E00AEC">
      <w:pPr>
        <w:pStyle w:val="S2"/>
        <w:spacing w:line="240" w:lineRule="atLeast"/>
        <w:rPr>
          <w:sz w:val="28"/>
          <w:szCs w:val="28"/>
        </w:rPr>
      </w:pPr>
      <w:r w:rsidRPr="00773399">
        <w:rPr>
          <w:rFonts w:eastAsia="Calibri"/>
          <w:sz w:val="28"/>
          <w:szCs w:val="28"/>
        </w:rPr>
        <w:t>Источники возможных техногенных чрезвычайных ситуаций, принадлеж</w:t>
      </w:r>
      <w:r w:rsidRPr="00773399">
        <w:rPr>
          <w:rFonts w:eastAsia="Calibri"/>
          <w:sz w:val="28"/>
          <w:szCs w:val="28"/>
        </w:rPr>
        <w:t>а</w:t>
      </w:r>
      <w:r w:rsidRPr="00773399">
        <w:rPr>
          <w:rFonts w:eastAsia="Calibri"/>
          <w:sz w:val="28"/>
          <w:szCs w:val="28"/>
        </w:rPr>
        <w:t>щие молоч</w:t>
      </w:r>
      <w:r>
        <w:rPr>
          <w:rFonts w:eastAsia="Calibri"/>
          <w:sz w:val="28"/>
          <w:szCs w:val="28"/>
        </w:rPr>
        <w:t>ному комбинату,</w:t>
      </w:r>
      <w:r w:rsidRPr="00773399">
        <w:rPr>
          <w:rFonts w:eastAsia="Calibri"/>
          <w:sz w:val="28"/>
          <w:szCs w:val="28"/>
        </w:rPr>
        <w:t xml:space="preserve"> расположены не ближе 700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существующей и планируемой жилой застройки. Они расположены с подветренной стороны и на нижних отметках рельефа относительно жилой застройки. </w:t>
      </w:r>
    </w:p>
    <w:p w:rsidR="00E00AEC" w:rsidRPr="00773399" w:rsidRDefault="00E00AEC" w:rsidP="00E00AEC">
      <w:pPr>
        <w:spacing w:line="240" w:lineRule="atLeast"/>
      </w:pPr>
      <w:r w:rsidRPr="00773399">
        <w:t>Указанные</w:t>
      </w:r>
      <w:r>
        <w:t xml:space="preserve"> опасные</w:t>
      </w:r>
      <w:r w:rsidRPr="00773399">
        <w:t xml:space="preserve"> объекты обеспечиваются беспрепятственным доступом пожарной и другой специальной техники по проезжей части улиц и </w:t>
      </w:r>
      <w:r>
        <w:t>дорог</w:t>
      </w:r>
      <w:r w:rsidRPr="00773399">
        <w:t>, пожа</w:t>
      </w:r>
      <w:r w:rsidRPr="00773399">
        <w:t>р</w:t>
      </w:r>
      <w:r w:rsidRPr="00773399">
        <w:t>ным водоснабжением от централизованных городских сетей. Для</w:t>
      </w:r>
      <w:r>
        <w:t xml:space="preserve"> данных</w:t>
      </w:r>
      <w:r w:rsidRPr="00773399">
        <w:t xml:space="preserve"> объе</w:t>
      </w:r>
      <w:r w:rsidRPr="00773399">
        <w:t>к</w:t>
      </w:r>
      <w:r w:rsidRPr="00773399">
        <w:t>тов необходима разработка организационно-технических мероприятий по забл</w:t>
      </w:r>
      <w:r w:rsidRPr="00773399">
        <w:t>а</w:t>
      </w:r>
      <w:r w:rsidRPr="00773399">
        <w:t>говременной подготовке к ликвидации производственных аварий с установлением масштабов последствий, планов их ликвидации, локализации поражения.</w:t>
      </w:r>
    </w:p>
    <w:p w:rsidR="00E00AEC" w:rsidRDefault="00E00AEC" w:rsidP="00E00AEC">
      <w:pPr>
        <w:spacing w:line="240" w:lineRule="atLeast"/>
      </w:pPr>
    </w:p>
    <w:p w:rsidR="00E00AEC" w:rsidRDefault="00E00AEC" w:rsidP="00E00AEC">
      <w:pPr>
        <w:spacing w:line="240" w:lineRule="atLeast"/>
      </w:pPr>
    </w:p>
    <w:p w:rsidR="00E00AEC" w:rsidRDefault="00E00AEC" w:rsidP="00E00AEC">
      <w:pPr>
        <w:spacing w:line="240" w:lineRule="atLeast"/>
      </w:pPr>
    </w:p>
    <w:p w:rsidR="00E00AEC" w:rsidRDefault="00E00AEC" w:rsidP="00E00AEC">
      <w:pPr>
        <w:spacing w:line="240" w:lineRule="atLeast"/>
      </w:pPr>
    </w:p>
    <w:p w:rsidR="00E00AEC" w:rsidRDefault="00E00AEC" w:rsidP="00E00AEC">
      <w:pPr>
        <w:spacing w:line="240" w:lineRule="atLeast"/>
      </w:pPr>
    </w:p>
    <w:p w:rsidR="00E00AEC" w:rsidRPr="00006BF7" w:rsidRDefault="00E00AEC" w:rsidP="00E00AEC">
      <w:pPr>
        <w:ind w:firstLine="0"/>
        <w:jc w:val="center"/>
        <w:rPr>
          <w:b/>
        </w:rPr>
      </w:pPr>
      <w:r w:rsidRPr="00006BF7">
        <w:rPr>
          <w:b/>
        </w:rPr>
        <w:t>2.6.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E00AEC" w:rsidRPr="00006BF7" w:rsidRDefault="00E00AEC" w:rsidP="00E00AEC">
      <w:pPr>
        <w:jc w:val="center"/>
        <w:rPr>
          <w:b/>
        </w:rPr>
      </w:pPr>
    </w:p>
    <w:p w:rsidR="00E00AEC" w:rsidRPr="00006BF7" w:rsidRDefault="00E00AEC" w:rsidP="00E00AEC">
      <w:r w:rsidRPr="00006BF7"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</w:t>
      </w:r>
      <w:r>
        <w:t>ой и транспортной инфраструктур</w:t>
      </w:r>
      <w:r w:rsidRPr="00006BF7">
        <w:t>, средствам связи и информации.</w:t>
      </w:r>
    </w:p>
    <w:p w:rsidR="00E00AEC" w:rsidRPr="00006BF7" w:rsidRDefault="00E00AEC" w:rsidP="00E00AEC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 xml:space="preserve">горий населения, включая инвалидов, должны </w:t>
      </w:r>
      <w:proofErr w:type="gramStart"/>
      <w:r w:rsidRPr="00006BF7">
        <w:t>быть</w:t>
      </w:r>
      <w:proofErr w:type="gramEnd"/>
      <w:r w:rsidRPr="00006BF7">
        <w:t xml:space="preserve">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E00AEC" w:rsidRPr="00006BF7" w:rsidRDefault="00E00AEC" w:rsidP="00E00AEC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E00AEC" w:rsidRPr="00006BF7" w:rsidRDefault="00E00AEC" w:rsidP="00E00AEC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E00AEC" w:rsidRPr="00006BF7" w:rsidRDefault="00E00AEC" w:rsidP="00E00AEC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E00AEC" w:rsidRPr="00006BF7" w:rsidRDefault="00E00AEC" w:rsidP="00E00AEC">
      <w:r w:rsidRPr="00006BF7">
        <w:t>создание внешней информации: визуальной, тактильной (осязательной) и звуковой;</w:t>
      </w:r>
    </w:p>
    <w:p w:rsidR="00E00AEC" w:rsidRPr="00006BF7" w:rsidRDefault="00E00AEC" w:rsidP="00E00AEC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E00AEC" w:rsidRPr="00006BF7" w:rsidRDefault="00E00AEC" w:rsidP="00E00AEC">
      <w:pPr>
        <w:rPr>
          <w:b/>
        </w:rPr>
      </w:pPr>
    </w:p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>3. Положения о раз</w:t>
      </w:r>
      <w:r>
        <w:t xml:space="preserve">мещении объектов федерального, </w:t>
      </w:r>
      <w:r w:rsidRPr="00773399">
        <w:t xml:space="preserve">регионального и </w:t>
      </w:r>
    </w:p>
    <w:p w:rsidR="00E00AEC" w:rsidRPr="00773399" w:rsidRDefault="00E00AEC" w:rsidP="00E00AEC">
      <w:pPr>
        <w:pStyle w:val="1"/>
        <w:keepNext w:val="0"/>
        <w:spacing w:before="0" w:after="0" w:line="240" w:lineRule="atLeast"/>
        <w:ind w:firstLine="0"/>
      </w:pPr>
      <w:r w:rsidRPr="00773399">
        <w:t xml:space="preserve">местного значения </w:t>
      </w:r>
    </w:p>
    <w:p w:rsidR="00E00AEC" w:rsidRPr="00773399" w:rsidRDefault="00E00AEC" w:rsidP="00E00AEC">
      <w:pPr>
        <w:spacing w:line="240" w:lineRule="atLeast"/>
        <w:ind w:firstLine="0"/>
      </w:pPr>
    </w:p>
    <w:p w:rsidR="00E00AEC" w:rsidRPr="00773399" w:rsidRDefault="00E00AEC" w:rsidP="00E00AEC">
      <w:pPr>
        <w:pStyle w:val="1"/>
        <w:keepNext w:val="0"/>
        <w:widowControl w:val="0"/>
        <w:spacing w:after="0" w:line="240" w:lineRule="atLeast"/>
        <w:ind w:firstLine="0"/>
      </w:pPr>
      <w:r w:rsidRPr="00773399">
        <w:t xml:space="preserve">3.1. Размещение объектов федерального значения </w:t>
      </w:r>
    </w:p>
    <w:p w:rsidR="00E00AEC" w:rsidRPr="00773399" w:rsidRDefault="00E00AEC" w:rsidP="00E00AEC">
      <w:pPr>
        <w:pStyle w:val="1"/>
        <w:keepNext w:val="0"/>
        <w:spacing w:before="0" w:after="0" w:line="240" w:lineRule="atLeast"/>
      </w:pPr>
    </w:p>
    <w:p w:rsidR="00E00AEC" w:rsidRDefault="00E00AEC" w:rsidP="00E00AEC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4A4480">
        <w:rPr>
          <w:b w:val="0"/>
          <w:bCs/>
        </w:rPr>
        <w:t>Существующие на</w:t>
      </w:r>
      <w:r>
        <w:rPr>
          <w:b w:val="0"/>
          <w:bCs/>
        </w:rPr>
        <w:t xml:space="preserve"> планируемой</w:t>
      </w:r>
      <w:r w:rsidRPr="004A4480">
        <w:rPr>
          <w:b w:val="0"/>
          <w:bCs/>
        </w:rPr>
        <w:t xml:space="preserve"> территории объекты федерального знач</w:t>
      </w:r>
      <w:r w:rsidRPr="004A4480">
        <w:rPr>
          <w:b w:val="0"/>
          <w:bCs/>
        </w:rPr>
        <w:t>е</w:t>
      </w:r>
      <w:r w:rsidRPr="004A4480">
        <w:rPr>
          <w:b w:val="0"/>
          <w:bCs/>
        </w:rPr>
        <w:t>ния на рас</w:t>
      </w:r>
      <w:r>
        <w:rPr>
          <w:b w:val="0"/>
          <w:bCs/>
        </w:rPr>
        <w:t>чет</w:t>
      </w:r>
      <w:r w:rsidRPr="004A4480">
        <w:rPr>
          <w:b w:val="0"/>
          <w:bCs/>
        </w:rPr>
        <w:t xml:space="preserve">ный срок сохраняются. </w:t>
      </w:r>
    </w:p>
    <w:p w:rsidR="00E00AEC" w:rsidRPr="0058513D" w:rsidRDefault="00E00AEC" w:rsidP="00E00AEC"/>
    <w:p w:rsidR="00E00AEC" w:rsidRPr="004A4480" w:rsidRDefault="00E00AEC" w:rsidP="00E00AEC">
      <w:pPr>
        <w:pStyle w:val="1"/>
        <w:keepNext w:val="0"/>
        <w:spacing w:after="0" w:line="240" w:lineRule="atLeast"/>
        <w:ind w:firstLine="0"/>
      </w:pPr>
      <w:r w:rsidRPr="004A4480">
        <w:t>3.2. Размещение объектов регионального значения</w:t>
      </w:r>
    </w:p>
    <w:p w:rsidR="00E00AEC" w:rsidRPr="004A4480" w:rsidRDefault="00E00AEC" w:rsidP="00E00AEC">
      <w:pPr>
        <w:spacing w:line="240" w:lineRule="atLeast"/>
        <w:ind w:firstLine="0"/>
      </w:pPr>
    </w:p>
    <w:p w:rsidR="00E00AEC" w:rsidRDefault="00E00AEC" w:rsidP="00E00AEC">
      <w:pPr>
        <w:spacing w:line="240" w:lineRule="atLeast"/>
        <w:rPr>
          <w:color w:val="FF0000"/>
        </w:rPr>
      </w:pPr>
      <w:r w:rsidRPr="004A4480">
        <w:t xml:space="preserve">Существующие </w:t>
      </w:r>
      <w:r w:rsidRPr="004A4480">
        <w:rPr>
          <w:bCs/>
        </w:rPr>
        <w:t>на</w:t>
      </w:r>
      <w:r>
        <w:rPr>
          <w:bCs/>
        </w:rPr>
        <w:t xml:space="preserve"> планируемой</w:t>
      </w:r>
      <w:r w:rsidRPr="004A4480">
        <w:rPr>
          <w:bCs/>
        </w:rPr>
        <w:t xml:space="preserve"> территории</w:t>
      </w:r>
      <w:r w:rsidRPr="004A4480">
        <w:rPr>
          <w:b/>
          <w:bCs/>
        </w:rPr>
        <w:t xml:space="preserve"> </w:t>
      </w:r>
      <w:r w:rsidRPr="004A4480">
        <w:t>объекты регионального знач</w:t>
      </w:r>
      <w:r w:rsidRPr="004A4480">
        <w:t>е</w:t>
      </w:r>
      <w:r w:rsidRPr="004A4480">
        <w:t>ния на расчетный срок сохраняются. Размещение новых объектов не предусмо</w:t>
      </w:r>
      <w:r w:rsidRPr="004A4480">
        <w:t>т</w:t>
      </w:r>
      <w:r w:rsidRPr="004A4480">
        <w:t>рено.</w:t>
      </w:r>
    </w:p>
    <w:p w:rsidR="00E00AEC" w:rsidRPr="002C5D34" w:rsidRDefault="00E00AEC" w:rsidP="00E00AEC">
      <w:pPr>
        <w:spacing w:line="240" w:lineRule="atLeast"/>
      </w:pPr>
      <w:r w:rsidRPr="002C5D34">
        <w:t xml:space="preserve">На расчетный срок предусматривается размещение и строительство новых объектов здравоохранения: </w:t>
      </w:r>
    </w:p>
    <w:p w:rsidR="00E00AEC" w:rsidRPr="002C5D34" w:rsidRDefault="00E00AEC" w:rsidP="00E00AEC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2C5D34">
        <w:rPr>
          <w:b w:val="0"/>
          <w:bCs/>
        </w:rPr>
        <w:t>новой поликлиники</w:t>
      </w:r>
      <w:r>
        <w:rPr>
          <w:b w:val="0"/>
          <w:bCs/>
        </w:rPr>
        <w:t xml:space="preserve"> на 500 посещений в смену в квартале 331.03.02.01; </w:t>
      </w:r>
    </w:p>
    <w:p w:rsidR="00E00AEC" w:rsidRDefault="00E00AEC" w:rsidP="00E00AEC">
      <w:pPr>
        <w:spacing w:line="240" w:lineRule="atLeast"/>
      </w:pPr>
      <w:r>
        <w:t>объекта общих врачебных практик</w:t>
      </w:r>
      <w:r w:rsidRPr="0097676B">
        <w:t xml:space="preserve"> на </w:t>
      </w:r>
      <w:r>
        <w:t>100</w:t>
      </w:r>
      <w:r w:rsidRPr="0097676B">
        <w:t xml:space="preserve"> посещ</w:t>
      </w:r>
      <w:r>
        <w:t>ений в смену в</w:t>
      </w:r>
      <w:r w:rsidRPr="004A4480">
        <w:t xml:space="preserve"> </w:t>
      </w:r>
      <w:r>
        <w:t>квартале</w:t>
      </w:r>
      <w:r w:rsidRPr="0097676B">
        <w:t xml:space="preserve"> </w:t>
      </w:r>
      <w:r>
        <w:t>331.</w:t>
      </w:r>
      <w:r w:rsidRPr="0097676B">
        <w:t>02.01.01.</w:t>
      </w:r>
    </w:p>
    <w:p w:rsidR="00E00AEC" w:rsidRDefault="00E00AEC" w:rsidP="00E00AEC">
      <w:pPr>
        <w:spacing w:line="240" w:lineRule="atLeast"/>
      </w:pPr>
      <w:r>
        <w:t>станции</w:t>
      </w:r>
      <w:r w:rsidRPr="002C5D34">
        <w:t xml:space="preserve"> скорой медицинской помощи</w:t>
      </w:r>
      <w:r>
        <w:t xml:space="preserve"> в квартале 331.04.01.03</w:t>
      </w:r>
      <w:r w:rsidRPr="0097676B">
        <w:t>.</w:t>
      </w:r>
    </w:p>
    <w:p w:rsidR="00E00AEC" w:rsidRPr="004A4480" w:rsidRDefault="00E00AEC" w:rsidP="00E00AEC">
      <w:pPr>
        <w:pStyle w:val="1"/>
        <w:keepNext w:val="0"/>
        <w:spacing w:before="0" w:after="0" w:line="240" w:lineRule="atLeast"/>
        <w:ind w:firstLine="0"/>
      </w:pPr>
      <w:r>
        <w:t>3.3. </w:t>
      </w:r>
      <w:r w:rsidRPr="004A4480">
        <w:t>Размещение объектов местного значения</w:t>
      </w:r>
    </w:p>
    <w:p w:rsidR="00E00AEC" w:rsidRPr="004A4480" w:rsidRDefault="00E00AEC" w:rsidP="00E00AEC">
      <w:pPr>
        <w:rPr>
          <w:color w:val="FF0000"/>
        </w:rPr>
      </w:pPr>
    </w:p>
    <w:p w:rsidR="00E00AEC" w:rsidRPr="004A4480" w:rsidRDefault="00E00AEC" w:rsidP="00E00AEC">
      <w:pPr>
        <w:spacing w:line="240" w:lineRule="atLeast"/>
      </w:pPr>
      <w:r w:rsidRPr="004A4480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4A4480">
        <w:t>т</w:t>
      </w:r>
      <w:r w:rsidRPr="004A4480">
        <w:t>ной вместимости:</w:t>
      </w:r>
    </w:p>
    <w:p w:rsidR="00E00AEC" w:rsidRPr="004A4480" w:rsidRDefault="00E00AEC" w:rsidP="00E00AEC">
      <w:pPr>
        <w:spacing w:line="240" w:lineRule="atLeast"/>
      </w:pPr>
      <w:r>
        <w:t xml:space="preserve">общеобразовательной </w:t>
      </w:r>
      <w:r w:rsidRPr="004A4480">
        <w:t>школы на 879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02.03.02;</w:t>
      </w:r>
    </w:p>
    <w:p w:rsidR="00E00AEC" w:rsidRPr="004A4480" w:rsidRDefault="00E00AEC" w:rsidP="00E00AEC">
      <w:pPr>
        <w:spacing w:line="240" w:lineRule="atLeast"/>
      </w:pPr>
      <w:r>
        <w:t xml:space="preserve">общеобразовательной </w:t>
      </w:r>
      <w:r w:rsidRPr="004A4480">
        <w:t>школы на 1000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03.01.02;</w:t>
      </w:r>
    </w:p>
    <w:p w:rsidR="00E00AEC" w:rsidRPr="004A4480" w:rsidRDefault="00E00AEC" w:rsidP="00E00AEC">
      <w:pPr>
        <w:spacing w:line="240" w:lineRule="atLeast"/>
      </w:pPr>
      <w:r>
        <w:t xml:space="preserve">общеобразовательной </w:t>
      </w:r>
      <w:r w:rsidRPr="004A4480">
        <w:t>школы на 998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03.02.01;</w:t>
      </w:r>
    </w:p>
    <w:p w:rsidR="00E00AEC" w:rsidRPr="004A4480" w:rsidRDefault="00E00AEC" w:rsidP="00E00AEC">
      <w:pPr>
        <w:spacing w:line="240" w:lineRule="atLeast"/>
      </w:pPr>
      <w:r>
        <w:t xml:space="preserve">общеобразовательной </w:t>
      </w:r>
      <w:r w:rsidRPr="004A4480">
        <w:t xml:space="preserve">школы на 463 места в квартале </w:t>
      </w:r>
      <w:r>
        <w:t>331.</w:t>
      </w:r>
      <w:r w:rsidRPr="004A4480">
        <w:t>04.01.01;</w:t>
      </w:r>
    </w:p>
    <w:p w:rsidR="00E00AEC" w:rsidRPr="004A4480" w:rsidRDefault="00E00AEC" w:rsidP="00E00AEC">
      <w:pPr>
        <w:spacing w:line="240" w:lineRule="atLeast"/>
      </w:pPr>
      <w:r w:rsidRPr="004A4480">
        <w:t>детского сада на 133 мест</w:t>
      </w:r>
      <w:r w:rsidR="00F66A6F">
        <w:t>а</w:t>
      </w:r>
      <w:r w:rsidRPr="004A4480">
        <w:t xml:space="preserve"> в квартале </w:t>
      </w:r>
      <w:r>
        <w:t>331.</w:t>
      </w:r>
      <w:r w:rsidRPr="004A4480">
        <w:t>02.01.03;</w:t>
      </w:r>
    </w:p>
    <w:p w:rsidR="00E00AEC" w:rsidRPr="004A4480" w:rsidRDefault="00E00AEC" w:rsidP="00E00AEC">
      <w:pPr>
        <w:spacing w:line="240" w:lineRule="atLeast"/>
      </w:pPr>
      <w:r w:rsidRPr="004A4480">
        <w:t>детского сада на 266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02.03.02;</w:t>
      </w:r>
    </w:p>
    <w:p w:rsidR="00E00AEC" w:rsidRPr="004A4480" w:rsidRDefault="00E00AEC" w:rsidP="00E00AEC">
      <w:pPr>
        <w:spacing w:line="240" w:lineRule="atLeast"/>
      </w:pPr>
      <w:r w:rsidRPr="004A4480">
        <w:t>детского сада на 126 ме</w:t>
      </w:r>
      <w:proofErr w:type="gramStart"/>
      <w:r w:rsidRPr="004A4480">
        <w:t xml:space="preserve">ст </w:t>
      </w:r>
      <w:r>
        <w:t xml:space="preserve">в </w:t>
      </w:r>
      <w:r w:rsidRPr="004A4480">
        <w:t>кв</w:t>
      </w:r>
      <w:proofErr w:type="gramEnd"/>
      <w:r w:rsidRPr="004A4480">
        <w:t xml:space="preserve">артале </w:t>
      </w:r>
      <w:r>
        <w:t>331.</w:t>
      </w:r>
      <w:r w:rsidRPr="004A4480">
        <w:t>03.01.04;</w:t>
      </w:r>
    </w:p>
    <w:p w:rsidR="00E00AEC" w:rsidRPr="004A4480" w:rsidRDefault="00E00AEC" w:rsidP="00E00AEC">
      <w:pPr>
        <w:spacing w:line="240" w:lineRule="atLeast"/>
      </w:pPr>
      <w:r w:rsidRPr="004A4480">
        <w:t xml:space="preserve">детского сада на 124 места </w:t>
      </w:r>
      <w:r>
        <w:t xml:space="preserve">в </w:t>
      </w:r>
      <w:r w:rsidRPr="004A4480">
        <w:t xml:space="preserve">квартале </w:t>
      </w:r>
      <w:r>
        <w:t>331.</w:t>
      </w:r>
      <w:r w:rsidRPr="004A4480">
        <w:t>03.02.01;</w:t>
      </w:r>
    </w:p>
    <w:p w:rsidR="00E00AEC" w:rsidRPr="004A4480" w:rsidRDefault="00E00AEC" w:rsidP="00E00AEC">
      <w:pPr>
        <w:spacing w:line="240" w:lineRule="atLeast"/>
      </w:pPr>
      <w:r w:rsidRPr="004A4480">
        <w:t>детского сада на 180 ме</w:t>
      </w:r>
      <w:proofErr w:type="gramStart"/>
      <w:r w:rsidRPr="004A4480">
        <w:t>ст в кв</w:t>
      </w:r>
      <w:proofErr w:type="gramEnd"/>
      <w:r w:rsidRPr="004A4480">
        <w:t xml:space="preserve">артале </w:t>
      </w:r>
      <w:r>
        <w:t>331.</w:t>
      </w:r>
      <w:r w:rsidRPr="004A4480">
        <w:t>03.02.02;</w:t>
      </w:r>
    </w:p>
    <w:p w:rsidR="00E00AEC" w:rsidRPr="004A4480" w:rsidRDefault="00E00AEC" w:rsidP="00E00AEC">
      <w:pPr>
        <w:spacing w:line="240" w:lineRule="atLeast"/>
      </w:pPr>
      <w:r w:rsidRPr="004A4480">
        <w:t xml:space="preserve">детского сада на 141 место в квартале </w:t>
      </w:r>
      <w:r>
        <w:t>331.04.01.03.</w:t>
      </w:r>
    </w:p>
    <w:p w:rsidR="00E00AEC" w:rsidRPr="004A4480" w:rsidRDefault="00E00AEC" w:rsidP="00E00AEC">
      <w:pPr>
        <w:spacing w:line="240" w:lineRule="atLeast"/>
      </w:pPr>
      <w:r w:rsidRPr="004A4480">
        <w:t xml:space="preserve">На расчетный срок предусматривается размещение и строительство новых объектов дополнительного образования и </w:t>
      </w:r>
      <w:r>
        <w:t>социально-</w:t>
      </w:r>
      <w:r w:rsidRPr="004A4480">
        <w:t>культурно</w:t>
      </w:r>
      <w:r>
        <w:t>го назначения</w:t>
      </w:r>
      <w:r w:rsidRPr="004A4480">
        <w:t>:</w:t>
      </w:r>
    </w:p>
    <w:p w:rsidR="00E00AEC" w:rsidRPr="004A4480" w:rsidRDefault="00E00AEC" w:rsidP="00E00AEC">
      <w:pPr>
        <w:spacing w:line="240" w:lineRule="atLeast"/>
      </w:pPr>
      <w:r w:rsidRPr="004A4480">
        <w:t>двух спортивно-оздоровительных комплексов с игровыми, т</w:t>
      </w:r>
      <w:r>
        <w:t>ренажерными  залами в кварталах</w:t>
      </w:r>
      <w:r w:rsidRPr="004A4480">
        <w:t xml:space="preserve"> </w:t>
      </w:r>
      <w:r>
        <w:t>331.</w:t>
      </w:r>
      <w:r w:rsidRPr="004A4480">
        <w:t xml:space="preserve">03.01.02, </w:t>
      </w:r>
      <w:r>
        <w:t>331.04.01.04</w:t>
      </w:r>
      <w:r w:rsidRPr="004A4480">
        <w:t>;</w:t>
      </w:r>
    </w:p>
    <w:p w:rsidR="00E00AEC" w:rsidRPr="004A4480" w:rsidRDefault="00E00AEC" w:rsidP="00E00AEC">
      <w:pPr>
        <w:spacing w:line="240" w:lineRule="atLeast"/>
      </w:pPr>
      <w:r w:rsidRPr="004A4480">
        <w:t>спортивно-оздоровительн</w:t>
      </w:r>
      <w:r w:rsidR="00F66A6F">
        <w:t>ого</w:t>
      </w:r>
      <w:r w:rsidRPr="004A4480">
        <w:t xml:space="preserve"> комплекс</w:t>
      </w:r>
      <w:r w:rsidR="00F66A6F">
        <w:t>а</w:t>
      </w:r>
      <w:r w:rsidRPr="004A4480">
        <w:t xml:space="preserve"> с бассейном, с дет</w:t>
      </w:r>
      <w:r>
        <w:t>ско-юношеской спортивной школой</w:t>
      </w:r>
      <w:r w:rsidRPr="004A4480">
        <w:t xml:space="preserve"> в </w:t>
      </w:r>
      <w:r>
        <w:t>квартале</w:t>
      </w:r>
      <w:r w:rsidRPr="004A4480">
        <w:t xml:space="preserve"> </w:t>
      </w:r>
      <w:r>
        <w:t>331.</w:t>
      </w:r>
      <w:r w:rsidRPr="004A4480">
        <w:t>03.02.01;</w:t>
      </w:r>
    </w:p>
    <w:p w:rsidR="00E00AEC" w:rsidRPr="0097676B" w:rsidRDefault="00E00AEC" w:rsidP="00E00AEC">
      <w:pPr>
        <w:spacing w:line="240" w:lineRule="atLeast"/>
      </w:pPr>
      <w:r w:rsidRPr="0097676B">
        <w:t>двух районных би</w:t>
      </w:r>
      <w:r>
        <w:t>блиотек</w:t>
      </w:r>
      <w:r w:rsidRPr="0097676B">
        <w:t>, встроенных в здания общественно-жилого н</w:t>
      </w:r>
      <w:r w:rsidRPr="0097676B">
        <w:t>а</w:t>
      </w:r>
      <w:r>
        <w:t>значения</w:t>
      </w:r>
      <w:r w:rsidRPr="0097676B">
        <w:t xml:space="preserve"> </w:t>
      </w:r>
      <w:r>
        <w:t>в кварталах</w:t>
      </w:r>
      <w:r w:rsidRPr="0097676B">
        <w:t xml:space="preserve"> </w:t>
      </w:r>
      <w:r>
        <w:t>331.</w:t>
      </w:r>
      <w:r w:rsidRPr="0097676B">
        <w:t xml:space="preserve">02.03.02, </w:t>
      </w:r>
      <w:r>
        <w:t>331.</w:t>
      </w:r>
      <w:r w:rsidRPr="0097676B">
        <w:t>03.02.01.</w:t>
      </w:r>
    </w:p>
    <w:p w:rsidR="00E00AEC" w:rsidRPr="0097676B" w:rsidRDefault="00E00AEC" w:rsidP="00E00AEC">
      <w:pPr>
        <w:spacing w:line="240" w:lineRule="atLeast"/>
      </w:pPr>
      <w:r w:rsidRPr="0097676B">
        <w:t>На расчетный срок предусматривается размещение новых объектов озел</w:t>
      </w:r>
      <w:r w:rsidRPr="0097676B">
        <w:t>е</w:t>
      </w:r>
      <w:r w:rsidRPr="0097676B">
        <w:t>нения:</w:t>
      </w:r>
    </w:p>
    <w:p w:rsidR="00E00AEC" w:rsidRPr="0097676B" w:rsidRDefault="00E00AEC" w:rsidP="00E00AEC">
      <w:pPr>
        <w:spacing w:line="240" w:lineRule="atLeast"/>
      </w:pPr>
      <w:r>
        <w:t xml:space="preserve">бульвара по ул. Петухова вдоль </w:t>
      </w:r>
      <w:r w:rsidRPr="0097676B">
        <w:t xml:space="preserve">кварталов </w:t>
      </w:r>
      <w:r>
        <w:t>331.</w:t>
      </w:r>
      <w:r w:rsidRPr="0097676B">
        <w:t xml:space="preserve">03.01.01, </w:t>
      </w:r>
      <w:r>
        <w:t>331.</w:t>
      </w:r>
      <w:r w:rsidRPr="0097676B">
        <w:t>03.01.03;</w:t>
      </w:r>
    </w:p>
    <w:p w:rsidR="00E00AEC" w:rsidRPr="0097676B" w:rsidRDefault="00E00AEC" w:rsidP="00E00AEC">
      <w:pPr>
        <w:spacing w:line="240" w:lineRule="atLeast"/>
      </w:pPr>
      <w:r>
        <w:t>бульвара с проектным</w:t>
      </w:r>
      <w:r w:rsidRPr="0097676B">
        <w:t xml:space="preserve"> номером 1 в составе инженерного коридора возду</w:t>
      </w:r>
      <w:r w:rsidRPr="0097676B">
        <w:t>ш</w:t>
      </w:r>
      <w:r w:rsidRPr="0097676B">
        <w:t>ных линий электропередачи;</w:t>
      </w:r>
    </w:p>
    <w:p w:rsidR="00E00AEC" w:rsidRPr="0097676B" w:rsidRDefault="00E00AEC" w:rsidP="00E00AEC">
      <w:pPr>
        <w:spacing w:line="240" w:lineRule="atLeast"/>
      </w:pPr>
      <w:r w:rsidRPr="0097676B">
        <w:t>сада жилого района с благоустройством водоема на участке площадью ок</w:t>
      </w:r>
      <w:r w:rsidRPr="0097676B">
        <w:t>о</w:t>
      </w:r>
      <w:r w:rsidRPr="0097676B">
        <w:t xml:space="preserve">ло 6,42 га в квартале </w:t>
      </w:r>
      <w:r>
        <w:t>280.</w:t>
      </w:r>
      <w:r w:rsidRPr="0097676B">
        <w:t>03.02.01;</w:t>
      </w:r>
    </w:p>
    <w:p w:rsidR="00E00AEC" w:rsidRPr="0097676B" w:rsidRDefault="00E00AEC" w:rsidP="00E00AEC">
      <w:pPr>
        <w:spacing w:line="240" w:lineRule="atLeast"/>
      </w:pPr>
      <w:r w:rsidRPr="0097676B">
        <w:t>местной сети бульваров и скверов в составе жилых кварталов.</w:t>
      </w:r>
    </w:p>
    <w:p w:rsidR="00E00AEC" w:rsidRPr="0097676B" w:rsidRDefault="00E00AEC" w:rsidP="00E00AEC">
      <w:pPr>
        <w:spacing w:line="240" w:lineRule="atLeast"/>
      </w:pPr>
      <w:r w:rsidRPr="0097676B">
        <w:t xml:space="preserve">На расчетный срок предусматривается реконструкция существующих и строительство новых объектов </w:t>
      </w:r>
      <w:r>
        <w:t>УДС</w:t>
      </w:r>
      <w:r w:rsidRPr="0097676B">
        <w:t xml:space="preserve"> в пределах установленных проектом</w:t>
      </w:r>
      <w:r>
        <w:t xml:space="preserve"> план</w:t>
      </w:r>
      <w:r>
        <w:t>и</w:t>
      </w:r>
      <w:r>
        <w:t>ровки</w:t>
      </w:r>
      <w:r w:rsidRPr="0097676B">
        <w:t xml:space="preserve"> красных линий:</w:t>
      </w:r>
    </w:p>
    <w:p w:rsidR="00E00AEC" w:rsidRPr="0097676B" w:rsidRDefault="00E00AEC" w:rsidP="00E00AEC">
      <w:pPr>
        <w:spacing w:line="240" w:lineRule="atLeast"/>
      </w:pPr>
      <w:r>
        <w:t>м</w:t>
      </w:r>
      <w:r w:rsidRPr="0097676B">
        <w:t>агистральн</w:t>
      </w:r>
      <w:r>
        <w:t>ой</w:t>
      </w:r>
      <w:r w:rsidRPr="0097676B">
        <w:t xml:space="preserve"> улицы общегородского значения непрерывного движения</w:t>
      </w:r>
      <w:r>
        <w:t xml:space="preserve"> </w:t>
      </w:r>
      <w:r w:rsidRPr="0097676B">
        <w:t>–</w:t>
      </w:r>
      <w:r>
        <w:t xml:space="preserve"> ул. </w:t>
      </w:r>
      <w:proofErr w:type="spellStart"/>
      <w:r w:rsidRPr="0097676B">
        <w:t>Хилокской</w:t>
      </w:r>
      <w:proofErr w:type="spellEnd"/>
      <w:r w:rsidRPr="0097676B">
        <w:t xml:space="preserve"> – участка улицы непрерывного движения протяженностью 0,65 км с транспортной развязкой в двух уровнях;</w:t>
      </w:r>
    </w:p>
    <w:p w:rsidR="00E00AEC" w:rsidRPr="0097676B" w:rsidRDefault="00E00AEC" w:rsidP="00E00AEC">
      <w:pPr>
        <w:spacing w:line="240" w:lineRule="atLeast"/>
      </w:pPr>
      <w:r w:rsidRPr="0097676B">
        <w:t xml:space="preserve">расширение проезжей </w:t>
      </w:r>
      <w:proofErr w:type="gramStart"/>
      <w:r w:rsidRPr="0097676B">
        <w:t xml:space="preserve">части участков магистральной улицы </w:t>
      </w:r>
      <w:r>
        <w:t>обще</w:t>
      </w:r>
      <w:r w:rsidRPr="0097676B">
        <w:t>городск</w:t>
      </w:r>
      <w:r w:rsidRPr="0097676B">
        <w:t>о</w:t>
      </w:r>
      <w:r w:rsidRPr="0097676B">
        <w:t>го значения регулируемого движения</w:t>
      </w:r>
      <w:proofErr w:type="gramEnd"/>
      <w:r w:rsidRPr="0097676B">
        <w:t xml:space="preserve"> по ул. Петухова (2,82 км);</w:t>
      </w:r>
    </w:p>
    <w:p w:rsidR="00E00AEC" w:rsidRPr="0097676B" w:rsidRDefault="00E00AEC" w:rsidP="00E00AEC">
      <w:pPr>
        <w:spacing w:line="240" w:lineRule="atLeast"/>
      </w:pPr>
      <w:r w:rsidRPr="0097676B">
        <w:t xml:space="preserve">новое строительство участков магистральных улиц </w:t>
      </w:r>
      <w:r>
        <w:t>обще</w:t>
      </w:r>
      <w:r w:rsidRPr="0097676B">
        <w:t>городского знач</w:t>
      </w:r>
      <w:r w:rsidRPr="0097676B">
        <w:t>е</w:t>
      </w:r>
      <w:r w:rsidRPr="0097676B">
        <w:t>ния регулируемого движения с шириной проезжей части 15 м</w:t>
      </w:r>
      <w:r>
        <w:t xml:space="preserve">, </w:t>
      </w:r>
      <w:r w:rsidRPr="00DB7F74">
        <w:t>ул. Ивана Титкова</w:t>
      </w:r>
      <w:r w:rsidRPr="0097676B">
        <w:t xml:space="preserve"> (2,23 км)</w:t>
      </w:r>
      <w:r>
        <w:t xml:space="preserve"> </w:t>
      </w:r>
      <w:r w:rsidRPr="0097676B">
        <w:t>и улиц</w:t>
      </w:r>
      <w:r>
        <w:t>ы</w:t>
      </w:r>
      <w:r w:rsidRPr="0097676B">
        <w:t xml:space="preserve"> с проектны</w:t>
      </w:r>
      <w:r>
        <w:t>м номером ГМ-1</w:t>
      </w:r>
      <w:r w:rsidRPr="0097676B">
        <w:t xml:space="preserve"> (1,20 км);</w:t>
      </w:r>
    </w:p>
    <w:p w:rsidR="00E00AEC" w:rsidRPr="0097676B" w:rsidRDefault="00E00AEC" w:rsidP="00E00AEC">
      <w:pPr>
        <w:spacing w:line="240" w:lineRule="atLeast"/>
      </w:pPr>
      <w:r w:rsidRPr="0097676B">
        <w:t>расширение до 15 м проезжей части участков магистральной улицы райо</w:t>
      </w:r>
      <w:r w:rsidRPr="0097676B">
        <w:t>н</w:t>
      </w:r>
      <w:r w:rsidRPr="0097676B">
        <w:t>ного значения по ул. Бородина (1,14 км);</w:t>
      </w:r>
    </w:p>
    <w:p w:rsidR="00E00AEC" w:rsidRPr="0097676B" w:rsidRDefault="00E00AEC" w:rsidP="00E00AEC">
      <w:pPr>
        <w:spacing w:line="240" w:lineRule="atLeast"/>
      </w:pPr>
      <w:r w:rsidRPr="0097676B">
        <w:t>устройство второй проезжей части шириной 8 м и разделительной полосы для участка магистральной улицы районного значения по улице с проектным н</w:t>
      </w:r>
      <w:r w:rsidRPr="0097676B">
        <w:t>о</w:t>
      </w:r>
      <w:r w:rsidRPr="0097676B">
        <w:t>мером РМ-1 (шоссе на пос. </w:t>
      </w:r>
      <w:proofErr w:type="spellStart"/>
      <w:r w:rsidRPr="0097676B">
        <w:t>Тулинский</w:t>
      </w:r>
      <w:proofErr w:type="spellEnd"/>
      <w:r w:rsidRPr="0097676B">
        <w:t xml:space="preserve"> </w:t>
      </w:r>
      <w:r w:rsidRPr="00773399">
        <w:rPr>
          <w:szCs w:val="28"/>
        </w:rPr>
        <w:t>–</w:t>
      </w:r>
      <w:r w:rsidRPr="0097676B">
        <w:t xml:space="preserve"> 1,18 км);</w:t>
      </w:r>
    </w:p>
    <w:p w:rsidR="00E00AEC" w:rsidRPr="0097676B" w:rsidRDefault="00E00AEC" w:rsidP="00E00AEC">
      <w:pPr>
        <w:spacing w:line="240" w:lineRule="atLeast"/>
      </w:pPr>
      <w:r w:rsidRPr="0097676B">
        <w:t>новое строительство участка магистральной улицы районного значения с ш</w:t>
      </w:r>
      <w:r>
        <w:t>ириной проезжей части 15 м по</w:t>
      </w:r>
      <w:r w:rsidRPr="0097676B">
        <w:t xml:space="preserve"> улиц</w:t>
      </w:r>
      <w:r w:rsidR="00F66A6F">
        <w:t>е</w:t>
      </w:r>
      <w:r w:rsidRPr="0097676B">
        <w:t xml:space="preserve"> с проек</w:t>
      </w:r>
      <w:r>
        <w:t>тным номером РМ-1</w:t>
      </w:r>
      <w:r w:rsidRPr="0097676B">
        <w:t xml:space="preserve"> (1,85 км);</w:t>
      </w:r>
    </w:p>
    <w:p w:rsidR="00E00AEC" w:rsidRPr="0097676B" w:rsidRDefault="00E00AEC" w:rsidP="00E00AEC">
      <w:pPr>
        <w:spacing w:line="240" w:lineRule="atLeast"/>
      </w:pPr>
      <w:r w:rsidRPr="0097676B">
        <w:t xml:space="preserve">расширение до 9 м проезжей части </w:t>
      </w:r>
      <w:r>
        <w:t>улицы в жилой застройке</w:t>
      </w:r>
      <w:r w:rsidRPr="0097676B">
        <w:t xml:space="preserve"> с проектным </w:t>
      </w:r>
      <w:proofErr w:type="gramStart"/>
      <w:r w:rsidRPr="0097676B">
        <w:t>номером ж</w:t>
      </w:r>
      <w:proofErr w:type="gramEnd"/>
      <w:r w:rsidRPr="0097676B">
        <w:t>.у. 7 (0,71 км);</w:t>
      </w:r>
    </w:p>
    <w:p w:rsidR="00E00AEC" w:rsidRPr="0097676B" w:rsidRDefault="00E00AEC" w:rsidP="00E00AEC">
      <w:pPr>
        <w:spacing w:line="240" w:lineRule="atLeast"/>
      </w:pPr>
      <w:proofErr w:type="gramStart"/>
      <w:r w:rsidRPr="0097676B">
        <w:t>новое строительство участков улиц</w:t>
      </w:r>
      <w:r>
        <w:t xml:space="preserve"> в жилой застройке</w:t>
      </w:r>
      <w:r w:rsidRPr="0097676B">
        <w:t xml:space="preserve"> с шириной проезжей части 9 м с проектными номерами ж.у. 1 (1,81 км), ж.у. 2 (2,15 км), ж.у. 3 (0,62 км), ж.у. 4 (0,43 км), ж.у. 4 (0,43 км), ж.у. 5 (1,24 км), ж.у. 6 (0,37 км), ж.у. 7 (0,89 км), ж.у. 8 (1,02</w:t>
      </w:r>
      <w:proofErr w:type="gramEnd"/>
      <w:r w:rsidRPr="0097676B">
        <w:t> </w:t>
      </w:r>
      <w:proofErr w:type="gramStart"/>
      <w:r w:rsidRPr="0097676B">
        <w:t>км</w:t>
      </w:r>
      <w:proofErr w:type="gramEnd"/>
      <w:r w:rsidRPr="0097676B">
        <w:t>);</w:t>
      </w:r>
    </w:p>
    <w:p w:rsidR="00E00AEC" w:rsidRPr="0097676B" w:rsidRDefault="00E00AEC" w:rsidP="00E00AEC">
      <w:pPr>
        <w:spacing w:line="240" w:lineRule="atLeast"/>
      </w:pPr>
      <w:r w:rsidRPr="0097676B">
        <w:t>новое строительство участков улиц</w:t>
      </w:r>
      <w:r>
        <w:t xml:space="preserve"> в</w:t>
      </w:r>
      <w:r w:rsidRPr="0097676B">
        <w:t xml:space="preserve"> промышленных и коммунально-складских </w:t>
      </w:r>
      <w:r>
        <w:t>районах</w:t>
      </w:r>
      <w:r w:rsidRPr="0097676B">
        <w:t xml:space="preserve"> с шириной проезжей части 9 м и улиц с проектными номерами </w:t>
      </w:r>
      <w:proofErr w:type="spellStart"/>
      <w:r w:rsidRPr="0097676B">
        <w:t>у.п</w:t>
      </w:r>
      <w:proofErr w:type="spellEnd"/>
      <w:r w:rsidRPr="0097676B">
        <w:t xml:space="preserve">. 1 (0,39 км), </w:t>
      </w:r>
      <w:proofErr w:type="spellStart"/>
      <w:r w:rsidRPr="0097676B">
        <w:t>у.п</w:t>
      </w:r>
      <w:proofErr w:type="spellEnd"/>
      <w:r w:rsidR="00F66A6F">
        <w:t xml:space="preserve">. 2 (0,39 км), </w:t>
      </w:r>
      <w:proofErr w:type="spellStart"/>
      <w:r w:rsidR="00F66A6F">
        <w:t>у.п</w:t>
      </w:r>
      <w:proofErr w:type="spellEnd"/>
      <w:r w:rsidR="00F66A6F">
        <w:t>. 3 (0,33 км).</w:t>
      </w:r>
    </w:p>
    <w:p w:rsidR="00E00AEC" w:rsidRPr="0017472F" w:rsidRDefault="00E00AEC" w:rsidP="00E00AEC"/>
    <w:p w:rsidR="00E00AEC" w:rsidRDefault="00E00AEC" w:rsidP="00E00AEC">
      <w:pPr>
        <w:pStyle w:val="1"/>
        <w:keepNext w:val="0"/>
        <w:spacing w:before="0" w:after="0" w:line="240" w:lineRule="atLeast"/>
        <w:ind w:firstLine="0"/>
      </w:pPr>
      <w:r>
        <w:t>4</w:t>
      </w:r>
      <w:r w:rsidRPr="00F92843">
        <w:t>.</w:t>
      </w:r>
      <w:r>
        <w:t> </w:t>
      </w:r>
      <w:r w:rsidRPr="00F92843">
        <w:t xml:space="preserve">Основные показатели развития </w:t>
      </w:r>
      <w:r>
        <w:t xml:space="preserve">планируемой </w:t>
      </w:r>
      <w:r w:rsidRPr="00F92843">
        <w:t>территории</w:t>
      </w:r>
      <w:r w:rsidRPr="00773399">
        <w:t xml:space="preserve"> </w:t>
      </w:r>
    </w:p>
    <w:p w:rsidR="00E00AEC" w:rsidRPr="00674B0C" w:rsidRDefault="00E00AEC" w:rsidP="00E00AEC">
      <w:pPr>
        <w:spacing w:line="240" w:lineRule="atLeast"/>
      </w:pPr>
    </w:p>
    <w:p w:rsidR="00E00AEC" w:rsidRDefault="00E00AEC" w:rsidP="00E00AEC">
      <w:pPr>
        <w:spacing w:line="240" w:lineRule="atLeast"/>
        <w:ind w:firstLine="0"/>
        <w:jc w:val="right"/>
      </w:pPr>
      <w:r w:rsidRPr="00BE06CE">
        <w:t>Таблица 4</w:t>
      </w:r>
    </w:p>
    <w:p w:rsidR="00E00AEC" w:rsidRPr="00BE06CE" w:rsidRDefault="00E00AEC" w:rsidP="00E00AEC">
      <w:pPr>
        <w:spacing w:line="240" w:lineRule="atLeast"/>
        <w:ind w:firstLine="0"/>
        <w:jc w:val="right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E00AEC" w:rsidRPr="00773399" w:rsidTr="00270542">
        <w:trPr>
          <w:trHeight w:val="931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2"/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t>№</w:t>
            </w:r>
          </w:p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>
              <w:t>Состояние на 2017</w:t>
            </w:r>
            <w:r w:rsidRPr="00773399"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t>Итого</w:t>
            </w:r>
          </w:p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t>до 2030</w:t>
            </w:r>
          </w:p>
          <w:p w:rsidR="00E00AEC" w:rsidRPr="00773399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t>года</w:t>
            </w:r>
          </w:p>
        </w:tc>
      </w:tr>
    </w:tbl>
    <w:p w:rsidR="00E00AEC" w:rsidRPr="00A60E2E" w:rsidRDefault="00E00AEC" w:rsidP="00E00AEC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E00AEC" w:rsidRPr="00EC25B1" w:rsidTr="00270542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EC25B1" w:rsidRDefault="00E00AEC" w:rsidP="00270542">
            <w:pPr>
              <w:spacing w:line="240" w:lineRule="atLeast"/>
              <w:ind w:firstLine="0"/>
              <w:jc w:val="center"/>
            </w:pPr>
            <w:r w:rsidRPr="00EC25B1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EC25B1" w:rsidRDefault="00E00AEC" w:rsidP="00270542">
            <w:pPr>
              <w:spacing w:line="240" w:lineRule="atLeast"/>
              <w:ind w:left="113" w:right="113" w:firstLine="0"/>
              <w:jc w:val="center"/>
            </w:pPr>
            <w:r w:rsidRPr="00EC25B1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EC25B1" w:rsidRDefault="00E00AEC" w:rsidP="00270542">
            <w:pPr>
              <w:spacing w:line="240" w:lineRule="atLeast"/>
              <w:ind w:firstLine="0"/>
              <w:jc w:val="center"/>
            </w:pPr>
            <w:r w:rsidRPr="00EC25B1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EC25B1" w:rsidRDefault="00E00AEC" w:rsidP="00270542">
            <w:pPr>
              <w:spacing w:line="240" w:lineRule="atLeast"/>
              <w:ind w:firstLine="0"/>
              <w:jc w:val="center"/>
            </w:pPr>
            <w:r w:rsidRPr="00EC25B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EC25B1" w:rsidRDefault="00E00AEC" w:rsidP="00270542">
            <w:pPr>
              <w:spacing w:line="240" w:lineRule="atLeast"/>
              <w:ind w:firstLine="0"/>
              <w:jc w:val="center"/>
            </w:pPr>
            <w:r w:rsidRPr="00EC25B1">
              <w:t>5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 xml:space="preserve">Площадь </w:t>
            </w:r>
            <w:r>
              <w:t>планируемой</w:t>
            </w:r>
            <w:r w:rsidRPr="0097676B">
              <w:t xml:space="preserve"> территории,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F0785">
              <w:t>356,71</w:t>
            </w:r>
            <w:r w:rsidRPr="0097676B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CF35C1">
              <w:t>356,71/100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4D1F3B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1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П</w:t>
            </w:r>
            <w:r w:rsidRPr="00FE2146">
              <w:t xml:space="preserve">арки, скверы, бульвары, иные </w:t>
            </w:r>
            <w:r>
              <w:t>оз</w:t>
            </w:r>
            <w:r>
              <w:t>е</w:t>
            </w:r>
            <w:r>
              <w:t xml:space="preserve">лененные </w:t>
            </w:r>
            <w:r w:rsidRPr="00FE2146">
              <w:t xml:space="preserve">территории </w:t>
            </w:r>
            <w:r>
              <w:t>общего пол</w:t>
            </w:r>
            <w:r>
              <w:t>ь</w:t>
            </w:r>
            <w:r>
              <w:t>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36,14</w:t>
            </w:r>
            <w:r w:rsidRPr="0097676B">
              <w:t>/</w:t>
            </w:r>
            <w:r>
              <w:t>10,13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1</w:t>
            </w:r>
            <w:r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О</w:t>
            </w:r>
            <w:r w:rsidRPr="00C351E2">
              <w:t>зелененные территории огран</w:t>
            </w:r>
            <w:r w:rsidRPr="00C351E2">
              <w:t>и</w:t>
            </w:r>
            <w:r w:rsidRPr="00C351E2">
              <w:t>ченного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11,87/3,32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1</w:t>
            </w:r>
            <w:r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 xml:space="preserve">Зона объектов </w:t>
            </w:r>
            <w:r>
              <w:t>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5,27/1,48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Жилые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2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застройки жилыми домами сме</w:t>
            </w:r>
            <w:r>
              <w:t xml:space="preserve">шанной этажности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2,72/0,76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2</w:t>
            </w:r>
            <w:r w:rsidRPr="0097676B"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застройки малоэтажными ж</w:t>
            </w:r>
            <w:r w:rsidRPr="0097676B">
              <w:t>и</w:t>
            </w:r>
            <w:r w:rsidRPr="0097676B">
              <w:t>лы</w:t>
            </w:r>
            <w:r>
              <w:t>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2,72/0,76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2</w:t>
            </w:r>
            <w:r w:rsidRPr="0097676B"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 xml:space="preserve">Зона застройки </w:t>
            </w:r>
            <w:proofErr w:type="spellStart"/>
            <w:r w:rsidRPr="0097676B">
              <w:t>среднеэтажными</w:t>
            </w:r>
            <w:proofErr w:type="spellEnd"/>
            <w:r w:rsidRPr="0097676B">
              <w:t xml:space="preserve"> жи</w:t>
            </w:r>
            <w:r>
              <w:t xml:space="preserve">лыми домами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33,15/9,29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2</w:t>
            </w:r>
            <w:r w:rsidRPr="0097676B">
              <w:t>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застройки индивидуальными жи</w:t>
            </w:r>
            <w:r>
              <w:t xml:space="preserve">лыми домами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23,75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43,82/12,28</w:t>
            </w:r>
          </w:p>
        </w:tc>
      </w:tr>
      <w:tr w:rsidR="00E00AEC" w:rsidRPr="0097676B" w:rsidTr="00270542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F62DE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Зона объектов делового, общес</w:t>
            </w:r>
            <w:r>
              <w:t>т</w:t>
            </w:r>
            <w:r>
              <w:t>венного и коммерческого назнач</w:t>
            </w:r>
            <w:r>
              <w:t>е</w:t>
            </w:r>
            <w:r>
              <w:t>ния, в том числе многоэтажных ж</w:t>
            </w:r>
            <w:r>
              <w:t>и</w:t>
            </w:r>
            <w:r>
              <w:t>лых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6,76/1,90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  <w:r w:rsidRPr="0097676B"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widowControl w:val="0"/>
              <w:ind w:left="113" w:right="23" w:firstLine="0"/>
              <w:rPr>
                <w:szCs w:val="28"/>
              </w:rPr>
            </w:pPr>
            <w:r w:rsidRPr="0097676B">
              <w:rPr>
                <w:szCs w:val="28"/>
              </w:rPr>
              <w:t>Зона специализированной общес</w:t>
            </w:r>
            <w:r w:rsidRPr="0097676B">
              <w:rPr>
                <w:szCs w:val="28"/>
              </w:rPr>
              <w:t>т</w:t>
            </w:r>
            <w:r w:rsidRPr="0097676B">
              <w:rPr>
                <w:szCs w:val="28"/>
              </w:rPr>
              <w:t>венной застрой</w:t>
            </w:r>
            <w:r>
              <w:rPr>
                <w:szCs w:val="28"/>
              </w:rPr>
              <w:t>ки</w:t>
            </w:r>
            <w:r w:rsidRPr="0097676B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  <w:r w:rsidRPr="0097676B">
              <w:t>.2.1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rPr>
                <w:szCs w:val="28"/>
              </w:rPr>
              <w:t>З</w:t>
            </w:r>
            <w:r w:rsidRPr="00A27B9D">
              <w:rPr>
                <w:szCs w:val="28"/>
              </w:rPr>
              <w:t>она специализированной мал</w:t>
            </w:r>
            <w:r w:rsidRPr="00A27B9D">
              <w:rPr>
                <w:szCs w:val="28"/>
              </w:rPr>
              <w:t>о</w:t>
            </w:r>
            <w:r w:rsidRPr="00A27B9D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14,83/4,16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  <w:r w:rsidRPr="0097676B">
              <w:t>.2.2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1C7DE3">
            <w:pPr>
              <w:spacing w:line="240" w:lineRule="atLeast"/>
              <w:ind w:left="113" w:right="113" w:firstLine="0"/>
            </w:pPr>
            <w:r>
              <w:t xml:space="preserve">Зона </w:t>
            </w:r>
            <w:r w:rsidRPr="00B326D5">
              <w:t xml:space="preserve">специализированной </w:t>
            </w:r>
            <w:r w:rsidR="001C7DE3">
              <w:t xml:space="preserve">и средне- и </w:t>
            </w:r>
            <w:r w:rsidRPr="00B326D5">
              <w:t>многоэтажной общественной з</w:t>
            </w:r>
            <w:r w:rsidRPr="00B326D5">
              <w:t>а</w:t>
            </w:r>
            <w:r w:rsidRPr="00B326D5"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23,00/6,45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  <w:r w:rsidRPr="0097676B"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об</w:t>
            </w:r>
            <w:r>
              <w:t xml:space="preserve">ъектов здравоохранения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1,07/0,30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3</w:t>
            </w:r>
            <w:r w:rsidRPr="0097676B">
              <w:t>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застройки объектами дошк</w:t>
            </w:r>
            <w:r w:rsidRPr="0097676B">
              <w:t>о</w:t>
            </w:r>
            <w:r w:rsidRPr="0097676B">
              <w:t>льного, начального общего, ос</w:t>
            </w:r>
            <w:r>
              <w:t>но</w:t>
            </w:r>
            <w:r>
              <w:t>в</w:t>
            </w:r>
            <w:r>
              <w:t>ного общего и среднего общего о</w:t>
            </w:r>
            <w:r>
              <w:t>б</w:t>
            </w:r>
            <w:r>
              <w:t xml:space="preserve">разования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12,01/3,37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Производственные зоны, в том чи</w:t>
            </w:r>
            <w:r w:rsidRPr="0097676B">
              <w:rPr>
                <w:szCs w:val="28"/>
              </w:rPr>
              <w:t>с</w:t>
            </w:r>
            <w:r w:rsidRPr="0097676B">
              <w:rPr>
                <w:szCs w:val="28"/>
              </w:rPr>
              <w:t>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4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производственн</w:t>
            </w:r>
            <w:r>
              <w:t>ой деятельн</w:t>
            </w:r>
            <w:r>
              <w:t>о</w:t>
            </w:r>
            <w:r>
              <w:t>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6,95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16,04/4,50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F66A6F">
            <w:pPr>
              <w:spacing w:line="240" w:lineRule="atLeast"/>
              <w:ind w:firstLine="0"/>
              <w:jc w:val="center"/>
            </w:pPr>
            <w:r w:rsidRPr="00A811BB">
              <w:t>1.</w:t>
            </w:r>
            <w:r w:rsidR="00F66A6F">
              <w:t>4</w:t>
            </w:r>
            <w:r w:rsidRPr="00A811BB"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270542">
            <w:pPr>
              <w:spacing w:line="240" w:lineRule="atLeast"/>
              <w:ind w:left="113" w:right="113" w:firstLine="0"/>
            </w:pPr>
            <w:r w:rsidRPr="00A811BB">
              <w:t>Зона коммунальных и складских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A811B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270542">
            <w:pPr>
              <w:spacing w:line="240" w:lineRule="atLeast"/>
              <w:ind w:firstLine="0"/>
              <w:jc w:val="center"/>
            </w:pPr>
            <w:r w:rsidRPr="00A811BB">
              <w:t>12,74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12,62/3,54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5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сооружений и коммуникаций автомобильного, речного, возду</w:t>
            </w:r>
            <w:r w:rsidRPr="0097676B">
              <w:t>ш</w:t>
            </w:r>
            <w:r w:rsidRPr="0097676B">
              <w:t xml:space="preserve">ного </w:t>
            </w:r>
            <w:r>
              <w:t xml:space="preserve">транспорта, метрополитена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0,14/0,09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5</w:t>
            </w:r>
            <w:r w:rsidRPr="0097676B"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</w:t>
            </w:r>
            <w:r>
              <w:t xml:space="preserve"> объектов улично-дорожной с</w:t>
            </w:r>
            <w:r>
              <w:t>е</w:t>
            </w:r>
            <w:r>
              <w:t xml:space="preserve">ти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6,72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2262F1" w:rsidRDefault="00E00AEC" w:rsidP="00270542">
            <w:pPr>
              <w:spacing w:line="240" w:lineRule="atLeast"/>
              <w:ind w:firstLine="0"/>
              <w:jc w:val="center"/>
            </w:pPr>
            <w:r w:rsidRPr="002262F1">
              <w:t>83,45/23,39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5</w:t>
            </w:r>
            <w:r w:rsidRPr="0097676B"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объектов инженерной инфр</w:t>
            </w:r>
            <w:r w:rsidRPr="0097676B">
              <w:t>а</w:t>
            </w:r>
            <w:r>
              <w:t xml:space="preserve">структуры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5,65/1,58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5</w:t>
            </w:r>
            <w:r w:rsidRPr="0097676B">
              <w:t>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</w:t>
            </w:r>
            <w:r>
              <w:t xml:space="preserve"> транспортно-пересадо</w:t>
            </w:r>
            <w:r w:rsidRPr="0097676B">
              <w:t>чных у</w:t>
            </w:r>
            <w:r w:rsidRPr="0097676B">
              <w:t>з</w:t>
            </w:r>
            <w:r>
              <w:t xml:space="preserve">лов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E06840">
              <w:t>6,27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4,68/1,3</w:t>
            </w:r>
            <w:r>
              <w:t>1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left="113" w:right="113" w:firstLine="0"/>
              <w:jc w:val="center"/>
            </w:pPr>
            <w:r w:rsidRPr="0097676B">
              <w:t>1.</w:t>
            </w:r>
            <w:r w:rsidR="00F66A6F"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Зоны сельскохозяйственного и</w:t>
            </w:r>
            <w:r w:rsidRPr="0097676B">
              <w:t>с</w:t>
            </w:r>
            <w:r>
              <w:t>пользования</w:t>
            </w:r>
            <w:r w:rsidRPr="0097676B">
              <w:rPr>
                <w:szCs w:val="28"/>
              </w:rPr>
              <w:t>, в том числе</w:t>
            </w:r>
            <w: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6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территорий ведения сад</w:t>
            </w:r>
            <w:r>
              <w:t>ово</w:t>
            </w:r>
            <w:r>
              <w:t>д</w:t>
            </w:r>
            <w:r>
              <w:t xml:space="preserve">ства и огородничества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131,55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28,40/7,96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 xml:space="preserve">Зона стоянок </w:t>
            </w:r>
            <w:r>
              <w:t>автомобильного транспорта</w:t>
            </w:r>
            <w:r w:rsidRPr="0097676B">
              <w:rPr>
                <w:szCs w:val="28"/>
              </w:rPr>
              <w:t>, в том числе</w:t>
            </w:r>
            <w: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7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Зона стоянок для легковых автом</w:t>
            </w:r>
            <w:r w:rsidRPr="0097676B">
              <w:t>о</w:t>
            </w:r>
            <w:r w:rsidRPr="0097676B">
              <w:t>би</w:t>
            </w:r>
            <w:r>
              <w:t xml:space="preserve">лей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97676B">
              <w:t>га</w:t>
            </w:r>
            <w:proofErr w:type="gramEnd"/>
            <w:r w:rsidRPr="0097676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5,65/1,58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F66A6F">
            <w:pPr>
              <w:spacing w:line="240" w:lineRule="atLeast"/>
              <w:ind w:firstLine="0"/>
              <w:jc w:val="center"/>
            </w:pPr>
            <w:r w:rsidRPr="0097676B">
              <w:t>1.</w:t>
            </w:r>
            <w:r w:rsidR="00F66A6F"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Зоны специального назначения</w:t>
            </w:r>
            <w:r w:rsidRPr="0097676B">
              <w:rPr>
                <w:szCs w:val="28"/>
              </w:rPr>
              <w:t>, 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F62DE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F66A6F">
            <w:pPr>
              <w:spacing w:line="240" w:lineRule="atLeast"/>
              <w:ind w:firstLine="0"/>
              <w:jc w:val="center"/>
            </w:pPr>
            <w:r w:rsidRPr="00A811BB">
              <w:t>1.</w:t>
            </w:r>
            <w:r w:rsidR="00F66A6F">
              <w:t>8</w:t>
            </w:r>
            <w:r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270542">
            <w:pPr>
              <w:spacing w:line="240" w:lineRule="atLeast"/>
              <w:ind w:left="113" w:right="113" w:firstLine="0"/>
            </w:pPr>
            <w:r w:rsidRPr="00A811BB">
              <w:t xml:space="preserve">Зона военных и иных режимных объектов и территорий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A811B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270542">
            <w:pPr>
              <w:spacing w:line="240" w:lineRule="atLeast"/>
              <w:ind w:firstLine="0"/>
              <w:jc w:val="center"/>
            </w:pPr>
            <w:r w:rsidRPr="00A811BB">
              <w:t>4,30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A811BB">
              <w:t>5,25/1,47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F66A6F">
            <w:pPr>
              <w:spacing w:line="240" w:lineRule="atLeast"/>
              <w:ind w:firstLine="0"/>
              <w:jc w:val="center"/>
            </w:pPr>
            <w:r w:rsidRPr="00A811BB">
              <w:t>1.</w:t>
            </w:r>
            <w:r w:rsidR="00F66A6F"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270542">
            <w:pPr>
              <w:spacing w:line="240" w:lineRule="atLeast"/>
              <w:ind w:left="113" w:right="113" w:firstLine="0"/>
            </w:pPr>
            <w:r>
              <w:t>З</w:t>
            </w:r>
            <w:r w:rsidRPr="007D599E">
              <w:t>она объектов религиозного знач</w:t>
            </w:r>
            <w:r w:rsidRPr="007D599E">
              <w:t>е</w:t>
            </w:r>
            <w:r w:rsidRPr="007D599E"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A811B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00AEC" w:rsidRPr="009F0785" w:rsidRDefault="00E00AEC" w:rsidP="00270542">
            <w:pPr>
              <w:spacing w:line="240" w:lineRule="atLeast"/>
              <w:ind w:firstLine="0"/>
              <w:jc w:val="center"/>
            </w:pPr>
            <w:r w:rsidRPr="009F0785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7D599E" w:rsidRDefault="00E00AEC" w:rsidP="00270542">
            <w:pPr>
              <w:spacing w:line="240" w:lineRule="atLeast"/>
              <w:ind w:firstLine="0"/>
              <w:jc w:val="center"/>
            </w:pPr>
            <w:r>
              <w:t>1,47</w:t>
            </w:r>
            <w:r w:rsidRPr="007D599E">
              <w:t>/</w:t>
            </w:r>
            <w:r>
              <w:t>0,41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F66A6F">
            <w:pPr>
              <w:spacing w:line="240" w:lineRule="atLeast"/>
              <w:ind w:firstLine="0"/>
              <w:jc w:val="center"/>
            </w:pPr>
            <w:r w:rsidRPr="00A811BB">
              <w:t>1.</w:t>
            </w:r>
            <w:r>
              <w:t>1</w:t>
            </w:r>
            <w:r w:rsidR="00F66A6F">
              <w:t>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A811BB" w:rsidRDefault="00E00AEC" w:rsidP="00270542">
            <w:pPr>
              <w:spacing w:line="240" w:lineRule="atLeast"/>
              <w:ind w:left="113" w:right="113" w:firstLine="0"/>
            </w:pPr>
            <w:r>
              <w:t>Прочие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A811BB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A811BB">
              <w:t>га</w:t>
            </w:r>
            <w:proofErr w:type="gramEnd"/>
            <w:r w:rsidRPr="00A811BB"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00AEC" w:rsidRPr="009F0785" w:rsidRDefault="00E00AEC" w:rsidP="00270542">
            <w:pPr>
              <w:spacing w:line="240" w:lineRule="atLeast"/>
              <w:ind w:firstLine="0"/>
              <w:jc w:val="center"/>
            </w:pPr>
            <w:r w:rsidRPr="009F0785">
              <w:t>153,32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7D599E" w:rsidRDefault="00E00AEC" w:rsidP="00270542">
            <w:pPr>
              <w:spacing w:line="240" w:lineRule="atLeast"/>
              <w:ind w:firstLine="0"/>
              <w:jc w:val="center"/>
            </w:pPr>
            <w:r>
              <w:t>–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F66A6F" w:rsidP="00270542">
            <w:pPr>
              <w:spacing w:line="240" w:lineRule="atLeast"/>
              <w:ind w:firstLine="0"/>
              <w:jc w:val="center"/>
            </w:pPr>
            <w: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Обеспеченность территориями оз</w:t>
            </w:r>
            <w:r w:rsidRPr="0097676B">
              <w:t>е</w:t>
            </w:r>
            <w:r w:rsidRPr="0097676B">
              <w:t>ленения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кв. м/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20,49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20,55</w:t>
            </w:r>
            <w:r w:rsidRPr="005160BA">
              <w:rPr>
                <w:lang w:val="en-US"/>
              </w:rPr>
              <w:t> 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Население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Численность населения, в том чи</w:t>
            </w:r>
            <w:r w:rsidRPr="0097676B">
              <w:t>с</w:t>
            </w:r>
            <w:r w:rsidRPr="0097676B">
              <w:t>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565CF4" w:rsidRDefault="00E00AEC" w:rsidP="00270542">
            <w:pPr>
              <w:spacing w:line="240" w:lineRule="atLeast"/>
              <w:ind w:firstLine="0"/>
              <w:jc w:val="center"/>
            </w:pPr>
            <w:r w:rsidRPr="00565CF4">
              <w:t>23,37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Население малоэтажно</w:t>
            </w:r>
            <w:r>
              <w:t>й</w:t>
            </w:r>
            <w:r w:rsidRPr="0097676B">
              <w:t xml:space="preserve">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565CF4" w:rsidRDefault="00E00AEC" w:rsidP="00270542">
            <w:pPr>
              <w:spacing w:line="240" w:lineRule="atLeast"/>
              <w:ind w:firstLine="0"/>
              <w:jc w:val="center"/>
            </w:pPr>
            <w:r w:rsidRPr="00565CF4">
              <w:t>0,68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Население средне-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565CF4" w:rsidRDefault="00E00AEC" w:rsidP="00270542">
            <w:pPr>
              <w:spacing w:line="240" w:lineRule="atLeast"/>
              <w:ind w:firstLine="0"/>
              <w:jc w:val="center"/>
            </w:pPr>
            <w:r w:rsidRPr="00565CF4">
              <w:t>17,96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3.1.3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Население индивидуальной з</w:t>
            </w:r>
            <w:r w:rsidRPr="0097676B">
              <w:t>а</w:t>
            </w:r>
            <w:r w:rsidRPr="0097676B"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565CF4" w:rsidRDefault="00E00AEC" w:rsidP="00270542">
            <w:pPr>
              <w:spacing w:line="240" w:lineRule="atLeast"/>
              <w:ind w:firstLine="0"/>
              <w:jc w:val="center"/>
            </w:pPr>
            <w:r w:rsidRPr="00565CF4">
              <w:t>4,73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Плотность населения планир</w:t>
            </w:r>
            <w:r>
              <w:t>уемой</w:t>
            </w:r>
            <w:r w:rsidRPr="0097676B">
              <w:t xml:space="preserve"> </w:t>
            </w:r>
            <w:r>
              <w:t>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7,19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65,52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Плотность населения территорий многоквартирной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420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Плотность населения территорий малоэтажной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250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Плотность населения территорий индивидуальной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чел./</w:t>
            </w:r>
            <w:proofErr w:type="gramStart"/>
            <w:r w:rsidRPr="0097676B"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108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Общий объем жилищного фонда,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1344,9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3187,06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Средне-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3052,2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Малоэтажной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21,26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Индивидуальной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113,6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EB416F" w:rsidRDefault="00E00AEC" w:rsidP="00270542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EB416F">
              <w:rPr>
                <w:szCs w:val="28"/>
              </w:rPr>
              <w:t>Объекты</w:t>
            </w:r>
            <w:r>
              <w:rPr>
                <w:szCs w:val="28"/>
              </w:rPr>
              <w:t xml:space="preserve"> </w:t>
            </w:r>
            <w:r w:rsidRPr="00EB416F">
              <w:rPr>
                <w:szCs w:val="28"/>
              </w:rPr>
              <w:t>социально-культурного и</w:t>
            </w:r>
            <w:r>
              <w:rPr>
                <w:szCs w:val="28"/>
              </w:rPr>
              <w:t xml:space="preserve"> </w:t>
            </w:r>
            <w:r w:rsidRPr="00EB416F">
              <w:rPr>
                <w:szCs w:val="28"/>
              </w:rPr>
              <w:t>коммунально-бытового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 xml:space="preserve">Детские </w:t>
            </w:r>
            <w:r>
              <w:t>сады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1010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Общеобразовательные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4289</w:t>
            </w:r>
          </w:p>
        </w:tc>
      </w:tr>
      <w:tr w:rsidR="00E00AEC" w:rsidRPr="00422C1E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>Детские школы искусств, центры детского творчества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tabs>
                <w:tab w:val="left" w:pos="450"/>
                <w:tab w:val="center" w:pos="681"/>
              </w:tabs>
              <w:spacing w:line="240" w:lineRule="atLeast"/>
              <w:ind w:firstLine="0"/>
              <w:jc w:val="left"/>
            </w:pPr>
            <w:r w:rsidRPr="00422C1E">
              <w:tab/>
              <w:t>198</w:t>
            </w:r>
          </w:p>
        </w:tc>
      </w:tr>
      <w:tr w:rsidR="00E00AEC" w:rsidRPr="00422C1E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>Детско-юношеские спортивные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400</w:t>
            </w:r>
          </w:p>
        </w:tc>
      </w:tr>
      <w:tr w:rsidR="00E00AEC" w:rsidRPr="00422C1E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>Поликлиники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Default="00E00AEC" w:rsidP="00270542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422C1E">
              <w:t>посеще-ний</w:t>
            </w:r>
            <w:proofErr w:type="spellEnd"/>
            <w:proofErr w:type="gramEnd"/>
            <w:r w:rsidRPr="00422C1E">
              <w:t xml:space="preserve"> </w:t>
            </w:r>
          </w:p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300</w:t>
            </w:r>
          </w:p>
        </w:tc>
      </w:tr>
      <w:tr w:rsidR="00E00AEC" w:rsidRPr="00422C1E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 xml:space="preserve">Объекты общих врачебных практик, женские консультации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Default="00E00AEC" w:rsidP="00270542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422C1E">
              <w:t>посеще-ний</w:t>
            </w:r>
            <w:proofErr w:type="spellEnd"/>
            <w:proofErr w:type="gramEnd"/>
            <w:r w:rsidRPr="00422C1E">
              <w:t xml:space="preserve"> </w:t>
            </w:r>
          </w:p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50</w:t>
            </w:r>
          </w:p>
        </w:tc>
      </w:tr>
      <w:tr w:rsidR="00E00AEC" w:rsidRPr="00422C1E" w:rsidTr="00270542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>Предприятия торговли всех видов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тыс. кв. м торговой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15,6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2230</w:t>
            </w:r>
          </w:p>
        </w:tc>
      </w:tr>
      <w:tr w:rsidR="00E00AEC" w:rsidRPr="00422C1E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>
              <w:t>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>
              <w:rPr>
                <w:rFonts w:eastAsia="Calibri"/>
              </w:rPr>
              <w:t>о</w:t>
            </w:r>
            <w:r w:rsidRPr="00DE24C7">
              <w:rPr>
                <w:rFonts w:eastAsia="Calibri"/>
              </w:rPr>
              <w:t>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>
              <w:t>2</w:t>
            </w:r>
          </w:p>
        </w:tc>
      </w:tr>
      <w:tr w:rsidR="00E00AEC" w:rsidRPr="00422C1E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>Физкультурно-спортивные залы,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кв. м пола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1980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5.10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left="113" w:right="113" w:firstLine="0"/>
            </w:pPr>
            <w:r w:rsidRPr="00422C1E">
              <w:t>Бассейны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 xml:space="preserve">кв. м </w:t>
            </w:r>
          </w:p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зеркала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422C1E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422C1E">
              <w:t>620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Протяженность УДС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6,74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18,5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Протяженность м</w:t>
            </w:r>
            <w:r w:rsidRPr="0097676B">
              <w:t>агистральны</w:t>
            </w:r>
            <w:r>
              <w:t>х</w:t>
            </w:r>
            <w:r w:rsidRPr="0097676B">
              <w:t xml:space="preserve"> улиц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9,77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r w:rsidRPr="00D41BBD"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left="113" w:right="113" w:firstLine="0"/>
            </w:pPr>
            <w:r w:rsidRPr="00D41BBD">
              <w:t>Плотность УДС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D41BBD">
              <w:t>км</w:t>
            </w:r>
            <w:proofErr w:type="gramEnd"/>
            <w:r w:rsidRPr="00D41BBD">
              <w:t>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r w:rsidRPr="00D41BBD">
              <w:t>1,89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r w:rsidRPr="00D41BBD">
              <w:t>5,2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r w:rsidRPr="00D41BBD"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left="113" w:right="113" w:firstLine="0"/>
            </w:pPr>
            <w:r w:rsidRPr="00D41BBD">
              <w:t>Плотность магистральной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proofErr w:type="gramStart"/>
            <w:r w:rsidRPr="00D41BBD">
              <w:t>км</w:t>
            </w:r>
            <w:proofErr w:type="gramEnd"/>
            <w:r w:rsidRPr="00D41BBD">
              <w:t>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r w:rsidRPr="00D41BBD"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D41BBD" w:rsidRDefault="00E00AEC" w:rsidP="00270542">
            <w:pPr>
              <w:spacing w:line="240" w:lineRule="atLeast"/>
              <w:ind w:firstLine="0"/>
              <w:jc w:val="center"/>
            </w:pPr>
            <w:r w:rsidRPr="00D41BBD">
              <w:t>2,8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Протяженность линий обществе</w:t>
            </w:r>
            <w:r w:rsidRPr="0097676B">
              <w:t>н</w:t>
            </w:r>
            <w:r w:rsidRPr="0097676B">
              <w:t>ного транспорта,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18,99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42,07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10.</w:t>
            </w:r>
            <w:r w:rsidRPr="0097676B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 xml:space="preserve">Автобуса, </w:t>
            </w:r>
            <w:proofErr w:type="spellStart"/>
            <w:proofErr w:type="gramStart"/>
            <w:r w:rsidRPr="0097676B">
              <w:t>экспресс-автобуса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10,59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23,43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10</w:t>
            </w:r>
            <w:r w:rsidRPr="0097676B"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Троллейбуса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7,60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10</w:t>
            </w:r>
            <w:r w:rsidRPr="0097676B"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>
              <w:t>Т</w:t>
            </w:r>
            <w:r w:rsidRPr="0097676B">
              <w:t>рамвая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2,87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7,76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0A7103">
            <w:pPr>
              <w:spacing w:line="240" w:lineRule="atLeast"/>
              <w:ind w:left="113" w:right="113" w:firstLine="0"/>
            </w:pPr>
            <w:r w:rsidRPr="0097676B">
              <w:t>Парковочны</w:t>
            </w:r>
            <w:r w:rsidR="000A7103">
              <w:t>е</w:t>
            </w:r>
            <w:r w:rsidRPr="0097676B">
              <w:t xml:space="preserve"> мест</w:t>
            </w:r>
            <w:r w:rsidR="000A7103">
              <w:t>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тыс.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proofErr w:type="spellStart"/>
            <w:r w:rsidRPr="0097676B"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77339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9,91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Водопотребление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тыс. куб. м/сутки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7,47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10,41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куб. м/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8,68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Потребление электроэнергии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31,70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34,38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Годовое потребление природного газа</w:t>
            </w:r>
            <w:bookmarkStart w:id="6" w:name="_GoBack"/>
            <w:bookmarkEnd w:id="6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млн.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куб. м/год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4</w:t>
            </w:r>
            <w:r w:rsidRPr="0097676B">
              <w:t>7,45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69,67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15</w:t>
            </w:r>
            <w:r w:rsidRPr="0097676B"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Часовой расход природного газа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 xml:space="preserve">тыс. </w:t>
            </w:r>
          </w:p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куб. м/час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</w:t>
            </w:r>
            <w:r w:rsidRPr="0097676B">
              <w:t>5,99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23</w:t>
            </w:r>
            <w:r w:rsidRPr="0097676B">
              <w:t>,50</w:t>
            </w:r>
          </w:p>
        </w:tc>
      </w:tr>
      <w:tr w:rsidR="00E00AEC" w:rsidRPr="0097676B" w:rsidTr="0027054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1</w:t>
            </w:r>
            <w: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left="113" w:right="113" w:firstLine="0"/>
            </w:pPr>
            <w:r w:rsidRPr="0097676B">
              <w:t>Потребление тепла на отопление, вентиляцию, горячее водоснабж</w:t>
            </w:r>
            <w:r w:rsidRPr="0097676B">
              <w:t>е</w:t>
            </w:r>
            <w:r w:rsidRPr="0097676B"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Гкал/час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 w:rsidRPr="0097676B">
              <w:t>89,4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0AEC" w:rsidRPr="0097676B" w:rsidRDefault="00E00AEC" w:rsidP="00270542">
            <w:pPr>
              <w:spacing w:line="240" w:lineRule="atLeast"/>
              <w:ind w:firstLine="0"/>
              <w:jc w:val="center"/>
            </w:pPr>
            <w:r>
              <w:t>157,80</w:t>
            </w:r>
          </w:p>
        </w:tc>
      </w:tr>
    </w:tbl>
    <w:p w:rsidR="00E00AEC" w:rsidRPr="0038222A" w:rsidRDefault="00E00AEC" w:rsidP="00E00AEC">
      <w:pPr>
        <w:spacing w:line="240" w:lineRule="atLeast"/>
        <w:rPr>
          <w:sz w:val="24"/>
        </w:rPr>
      </w:pPr>
    </w:p>
    <w:p w:rsidR="00E00AEC" w:rsidRPr="00773399" w:rsidRDefault="00E00AEC" w:rsidP="00E00AEC">
      <w:pPr>
        <w:spacing w:line="240" w:lineRule="atLeast"/>
        <w:ind w:firstLine="0"/>
        <w:jc w:val="center"/>
        <w:rPr>
          <w:b/>
          <w:bCs/>
        </w:rPr>
      </w:pPr>
      <w:r>
        <w:rPr>
          <w:b/>
          <w:bCs/>
        </w:rPr>
        <w:t>5. </w:t>
      </w:r>
      <w:r w:rsidRPr="00773399">
        <w:rPr>
          <w:b/>
        </w:rPr>
        <w:t>Реализация проекта планировки</w:t>
      </w:r>
    </w:p>
    <w:p w:rsidR="00E00AEC" w:rsidRPr="0038222A" w:rsidRDefault="00E00AEC" w:rsidP="00E00AEC">
      <w:pPr>
        <w:spacing w:line="240" w:lineRule="atLeast"/>
        <w:rPr>
          <w:sz w:val="24"/>
        </w:rPr>
      </w:pPr>
    </w:p>
    <w:p w:rsidR="00E00AEC" w:rsidRPr="00773399" w:rsidRDefault="00E00AEC" w:rsidP="00E00AEC">
      <w:pPr>
        <w:spacing w:line="240" w:lineRule="atLeast"/>
      </w:pPr>
      <w:r w:rsidRPr="00773399">
        <w:t xml:space="preserve">На последующих стадиях проектирования </w:t>
      </w:r>
      <w:r w:rsidR="000A7103">
        <w:t xml:space="preserve">необходимо </w:t>
      </w:r>
      <w:r w:rsidRPr="00773399">
        <w:t xml:space="preserve">уточнить состав очистных сооружений поверхностных стоков с учетом обеспечения степени их очистки в соответствии с требованиями нормативных документов, в том числе </w:t>
      </w:r>
      <w:r>
        <w:br/>
      </w:r>
      <w:proofErr w:type="spellStart"/>
      <w:r w:rsidRPr="00773399">
        <w:t>СанПиН</w:t>
      </w:r>
      <w:proofErr w:type="spellEnd"/>
      <w:r>
        <w:t> </w:t>
      </w:r>
      <w:r w:rsidRPr="00773399">
        <w:t>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E00AEC" w:rsidRDefault="00E00AEC" w:rsidP="00E00AEC">
      <w:pPr>
        <w:spacing w:before="240" w:line="240" w:lineRule="atLeast"/>
        <w:ind w:firstLine="0"/>
        <w:jc w:val="center"/>
        <w:rPr>
          <w:szCs w:val="28"/>
        </w:rPr>
      </w:pPr>
      <w:r w:rsidRPr="00773399">
        <w:t>____________</w:t>
      </w:r>
    </w:p>
    <w:sectPr w:rsidR="00E00AEC" w:rsidSect="00F66A6F">
      <w:headerReference w:type="even" r:id="rId23"/>
      <w:headerReference w:type="default" r:id="rId24"/>
      <w:pgSz w:w="11906" w:h="16838" w:code="9"/>
      <w:pgMar w:top="1134" w:right="567" w:bottom="851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67B" w:rsidRDefault="0008167B" w:rsidP="007B56B1">
      <w:r>
        <w:separator/>
      </w:r>
    </w:p>
    <w:p w:rsidR="0008167B" w:rsidRDefault="0008167B"/>
  </w:endnote>
  <w:endnote w:type="continuationSeparator" w:id="0">
    <w:p w:rsidR="0008167B" w:rsidRDefault="0008167B" w:rsidP="007B56B1">
      <w:r>
        <w:continuationSeparator/>
      </w:r>
    </w:p>
    <w:p w:rsidR="0008167B" w:rsidRDefault="0008167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A6F" w:rsidRPr="00AD5B51" w:rsidRDefault="00F66A6F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67B" w:rsidRDefault="0008167B" w:rsidP="007B56B1">
      <w:r>
        <w:separator/>
      </w:r>
    </w:p>
    <w:p w:rsidR="0008167B" w:rsidRDefault="0008167B"/>
  </w:footnote>
  <w:footnote w:type="continuationSeparator" w:id="0">
    <w:p w:rsidR="0008167B" w:rsidRDefault="0008167B" w:rsidP="007B56B1">
      <w:r>
        <w:continuationSeparator/>
      </w:r>
    </w:p>
    <w:p w:rsidR="0008167B" w:rsidRDefault="0008167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A6F" w:rsidRDefault="00C544E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66A6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66A6F">
      <w:rPr>
        <w:rStyle w:val="a4"/>
        <w:noProof/>
      </w:rPr>
      <w:t>18</w:t>
    </w:r>
    <w:r>
      <w:rPr>
        <w:rStyle w:val="a4"/>
      </w:rPr>
      <w:fldChar w:fldCharType="end"/>
    </w:r>
  </w:p>
  <w:p w:rsidR="00F66A6F" w:rsidRDefault="00F66A6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A6F" w:rsidRDefault="00C544E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F66A6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66A6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F66A6F" w:rsidRDefault="00C544E5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F66A6F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F66A6F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A6F" w:rsidRDefault="00C544E5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66A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6A6F" w:rsidRDefault="00F66A6F" w:rsidP="00873EAC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6673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F66A6F" w:rsidRPr="00FC4679" w:rsidRDefault="00C544E5" w:rsidP="00FC4679">
        <w:pPr>
          <w:pStyle w:val="a3"/>
          <w:ind w:firstLine="0"/>
          <w:jc w:val="center"/>
          <w:rPr>
            <w:sz w:val="24"/>
          </w:rPr>
        </w:pPr>
        <w:r w:rsidRPr="00FC4679">
          <w:rPr>
            <w:sz w:val="24"/>
          </w:rPr>
          <w:fldChar w:fldCharType="begin"/>
        </w:r>
        <w:r w:rsidR="00F66A6F" w:rsidRPr="00FC4679">
          <w:rPr>
            <w:sz w:val="24"/>
          </w:rPr>
          <w:instrText xml:space="preserve"> PAGE   \* MERGEFORMAT </w:instrText>
        </w:r>
        <w:r w:rsidRPr="00FC4679">
          <w:rPr>
            <w:sz w:val="24"/>
          </w:rPr>
          <w:fldChar w:fldCharType="separate"/>
        </w:r>
        <w:r w:rsidR="0057574A">
          <w:rPr>
            <w:noProof/>
            <w:sz w:val="24"/>
          </w:rPr>
          <w:t>19</w:t>
        </w:r>
        <w:r w:rsidRPr="00FC4679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57B6"/>
    <w:rsid w:val="000167F3"/>
    <w:rsid w:val="000168AD"/>
    <w:rsid w:val="00017DC0"/>
    <w:rsid w:val="000201A5"/>
    <w:rsid w:val="00020E33"/>
    <w:rsid w:val="00021DFF"/>
    <w:rsid w:val="0002396A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5DE2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6C7F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3B3"/>
    <w:rsid w:val="0008167B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36B6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EEC"/>
    <w:rsid w:val="000A2049"/>
    <w:rsid w:val="000A4147"/>
    <w:rsid w:val="000A4359"/>
    <w:rsid w:val="000A4ADB"/>
    <w:rsid w:val="000A58BF"/>
    <w:rsid w:val="000A5BF3"/>
    <w:rsid w:val="000A68B1"/>
    <w:rsid w:val="000A6DE1"/>
    <w:rsid w:val="000A7103"/>
    <w:rsid w:val="000A7649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0D89"/>
    <w:rsid w:val="000C1C6B"/>
    <w:rsid w:val="000C2078"/>
    <w:rsid w:val="000C2172"/>
    <w:rsid w:val="000C39D8"/>
    <w:rsid w:val="000C3E0E"/>
    <w:rsid w:val="000C486C"/>
    <w:rsid w:val="000C4AB8"/>
    <w:rsid w:val="000C5391"/>
    <w:rsid w:val="000C56E6"/>
    <w:rsid w:val="000C5E0A"/>
    <w:rsid w:val="000C70B0"/>
    <w:rsid w:val="000C77A3"/>
    <w:rsid w:val="000C7F6D"/>
    <w:rsid w:val="000D1599"/>
    <w:rsid w:val="000D1A17"/>
    <w:rsid w:val="000D1BA7"/>
    <w:rsid w:val="000D2B32"/>
    <w:rsid w:val="000D3124"/>
    <w:rsid w:val="000D4110"/>
    <w:rsid w:val="000D4486"/>
    <w:rsid w:val="000D4CA8"/>
    <w:rsid w:val="000D7166"/>
    <w:rsid w:val="000D73BE"/>
    <w:rsid w:val="000D73F7"/>
    <w:rsid w:val="000D7708"/>
    <w:rsid w:val="000E0A65"/>
    <w:rsid w:val="000E14A8"/>
    <w:rsid w:val="000E16A9"/>
    <w:rsid w:val="000E26A1"/>
    <w:rsid w:val="000E291A"/>
    <w:rsid w:val="000E3061"/>
    <w:rsid w:val="000E30E9"/>
    <w:rsid w:val="000E35E1"/>
    <w:rsid w:val="000E3654"/>
    <w:rsid w:val="000E3F83"/>
    <w:rsid w:val="000E4901"/>
    <w:rsid w:val="000E52BC"/>
    <w:rsid w:val="000E672B"/>
    <w:rsid w:val="000E7426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9C5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47FDD"/>
    <w:rsid w:val="0015004A"/>
    <w:rsid w:val="00152E53"/>
    <w:rsid w:val="001534D8"/>
    <w:rsid w:val="00153529"/>
    <w:rsid w:val="0015383F"/>
    <w:rsid w:val="00154E37"/>
    <w:rsid w:val="00156932"/>
    <w:rsid w:val="00157201"/>
    <w:rsid w:val="0016022C"/>
    <w:rsid w:val="00160B30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67D4E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472F"/>
    <w:rsid w:val="00176813"/>
    <w:rsid w:val="00176AB3"/>
    <w:rsid w:val="001771F8"/>
    <w:rsid w:val="00177976"/>
    <w:rsid w:val="00180E68"/>
    <w:rsid w:val="00181412"/>
    <w:rsid w:val="00181586"/>
    <w:rsid w:val="0018159F"/>
    <w:rsid w:val="00181C22"/>
    <w:rsid w:val="00181DA2"/>
    <w:rsid w:val="00181F3E"/>
    <w:rsid w:val="00182853"/>
    <w:rsid w:val="001830C3"/>
    <w:rsid w:val="001835D3"/>
    <w:rsid w:val="00183622"/>
    <w:rsid w:val="0018480E"/>
    <w:rsid w:val="00185483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71A"/>
    <w:rsid w:val="00196FFE"/>
    <w:rsid w:val="00197275"/>
    <w:rsid w:val="00197CD2"/>
    <w:rsid w:val="001A0D68"/>
    <w:rsid w:val="001A21D5"/>
    <w:rsid w:val="001A2ABA"/>
    <w:rsid w:val="001A2D9E"/>
    <w:rsid w:val="001A3232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D00"/>
    <w:rsid w:val="001B7D29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DE3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633E"/>
    <w:rsid w:val="001D7083"/>
    <w:rsid w:val="001D7399"/>
    <w:rsid w:val="001D7572"/>
    <w:rsid w:val="001D7B31"/>
    <w:rsid w:val="001E0085"/>
    <w:rsid w:val="001E1672"/>
    <w:rsid w:val="001E17DF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FD4"/>
    <w:rsid w:val="0022335E"/>
    <w:rsid w:val="00224861"/>
    <w:rsid w:val="00225882"/>
    <w:rsid w:val="00226C55"/>
    <w:rsid w:val="00226CEB"/>
    <w:rsid w:val="00226E72"/>
    <w:rsid w:val="00230487"/>
    <w:rsid w:val="002306CC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542"/>
    <w:rsid w:val="00270831"/>
    <w:rsid w:val="00271585"/>
    <w:rsid w:val="002715C5"/>
    <w:rsid w:val="0027169D"/>
    <w:rsid w:val="00272597"/>
    <w:rsid w:val="00272ABF"/>
    <w:rsid w:val="00272BCF"/>
    <w:rsid w:val="0027375D"/>
    <w:rsid w:val="002740DF"/>
    <w:rsid w:val="0027422B"/>
    <w:rsid w:val="00274997"/>
    <w:rsid w:val="0027541B"/>
    <w:rsid w:val="002759E9"/>
    <w:rsid w:val="00275ADF"/>
    <w:rsid w:val="002766D0"/>
    <w:rsid w:val="0027728F"/>
    <w:rsid w:val="0028001A"/>
    <w:rsid w:val="002800C3"/>
    <w:rsid w:val="00281224"/>
    <w:rsid w:val="00281755"/>
    <w:rsid w:val="00281DE9"/>
    <w:rsid w:val="00282C37"/>
    <w:rsid w:val="00284446"/>
    <w:rsid w:val="002854D4"/>
    <w:rsid w:val="00286117"/>
    <w:rsid w:val="002916F3"/>
    <w:rsid w:val="00291C88"/>
    <w:rsid w:val="00291DF6"/>
    <w:rsid w:val="00291DF7"/>
    <w:rsid w:val="00291ED8"/>
    <w:rsid w:val="002927CB"/>
    <w:rsid w:val="00293B48"/>
    <w:rsid w:val="00293FBF"/>
    <w:rsid w:val="002943E5"/>
    <w:rsid w:val="002961B0"/>
    <w:rsid w:val="002A005A"/>
    <w:rsid w:val="002A0838"/>
    <w:rsid w:val="002A17C0"/>
    <w:rsid w:val="002A1D15"/>
    <w:rsid w:val="002A3195"/>
    <w:rsid w:val="002A3445"/>
    <w:rsid w:val="002A3F22"/>
    <w:rsid w:val="002A4167"/>
    <w:rsid w:val="002A5F17"/>
    <w:rsid w:val="002A5F19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2F7E"/>
    <w:rsid w:val="002C38CE"/>
    <w:rsid w:val="002C3EBB"/>
    <w:rsid w:val="002C58AD"/>
    <w:rsid w:val="002C5D34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E5BF0"/>
    <w:rsid w:val="002F034A"/>
    <w:rsid w:val="002F0B62"/>
    <w:rsid w:val="002F1000"/>
    <w:rsid w:val="002F1D74"/>
    <w:rsid w:val="002F299C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62DE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DAB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539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3CBA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0AE"/>
    <w:rsid w:val="0037349B"/>
    <w:rsid w:val="0037449A"/>
    <w:rsid w:val="00374C34"/>
    <w:rsid w:val="00375479"/>
    <w:rsid w:val="0037548C"/>
    <w:rsid w:val="00376269"/>
    <w:rsid w:val="00381ADC"/>
    <w:rsid w:val="00381C37"/>
    <w:rsid w:val="0038208C"/>
    <w:rsid w:val="0038222A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2338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A10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C21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4D0"/>
    <w:rsid w:val="00400538"/>
    <w:rsid w:val="00400ADB"/>
    <w:rsid w:val="00400E43"/>
    <w:rsid w:val="00401EA9"/>
    <w:rsid w:val="00402364"/>
    <w:rsid w:val="00402ED3"/>
    <w:rsid w:val="00404183"/>
    <w:rsid w:val="00404700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C1E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5221"/>
    <w:rsid w:val="0044602E"/>
    <w:rsid w:val="0044679B"/>
    <w:rsid w:val="00446C02"/>
    <w:rsid w:val="00447E72"/>
    <w:rsid w:val="00450E82"/>
    <w:rsid w:val="0045123B"/>
    <w:rsid w:val="00451D13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35C7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969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1C1"/>
    <w:rsid w:val="004C2943"/>
    <w:rsid w:val="004C2B70"/>
    <w:rsid w:val="004C2ECA"/>
    <w:rsid w:val="004C2F28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39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5D3E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44F"/>
    <w:rsid w:val="0053678A"/>
    <w:rsid w:val="00536A4C"/>
    <w:rsid w:val="0053737F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59F4"/>
    <w:rsid w:val="00567A73"/>
    <w:rsid w:val="00567F10"/>
    <w:rsid w:val="00571732"/>
    <w:rsid w:val="005717B7"/>
    <w:rsid w:val="00571DE4"/>
    <w:rsid w:val="00571F3C"/>
    <w:rsid w:val="00572965"/>
    <w:rsid w:val="00573C97"/>
    <w:rsid w:val="00574D3F"/>
    <w:rsid w:val="0057574A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3D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0BB"/>
    <w:rsid w:val="005A32D2"/>
    <w:rsid w:val="005A3549"/>
    <w:rsid w:val="005A4B4D"/>
    <w:rsid w:val="005A5391"/>
    <w:rsid w:val="005A5A68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43B5"/>
    <w:rsid w:val="005B7176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41AF"/>
    <w:rsid w:val="005C6666"/>
    <w:rsid w:val="005C71B7"/>
    <w:rsid w:val="005D0281"/>
    <w:rsid w:val="005D051E"/>
    <w:rsid w:val="005D0AD7"/>
    <w:rsid w:val="005D11CA"/>
    <w:rsid w:val="005D1632"/>
    <w:rsid w:val="005D2A95"/>
    <w:rsid w:val="005D2EB5"/>
    <w:rsid w:val="005D4D20"/>
    <w:rsid w:val="005D53A3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93"/>
    <w:rsid w:val="006043C0"/>
    <w:rsid w:val="006049CD"/>
    <w:rsid w:val="006049E0"/>
    <w:rsid w:val="00605DD7"/>
    <w:rsid w:val="00605DE9"/>
    <w:rsid w:val="00606D89"/>
    <w:rsid w:val="0061029E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F22"/>
    <w:rsid w:val="00647096"/>
    <w:rsid w:val="0065042F"/>
    <w:rsid w:val="0065125C"/>
    <w:rsid w:val="006551F4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44DB"/>
    <w:rsid w:val="00685A1C"/>
    <w:rsid w:val="006867AB"/>
    <w:rsid w:val="00686FF5"/>
    <w:rsid w:val="00687215"/>
    <w:rsid w:val="00690084"/>
    <w:rsid w:val="006911B8"/>
    <w:rsid w:val="00693BB0"/>
    <w:rsid w:val="00693D59"/>
    <w:rsid w:val="00694DA4"/>
    <w:rsid w:val="00694E12"/>
    <w:rsid w:val="00695234"/>
    <w:rsid w:val="006959A0"/>
    <w:rsid w:val="006961FA"/>
    <w:rsid w:val="00696207"/>
    <w:rsid w:val="00696473"/>
    <w:rsid w:val="00696E8D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577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B6394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0A58"/>
    <w:rsid w:val="006F1841"/>
    <w:rsid w:val="006F1A2D"/>
    <w:rsid w:val="006F2309"/>
    <w:rsid w:val="006F2487"/>
    <w:rsid w:val="006F2E22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3255"/>
    <w:rsid w:val="007051A2"/>
    <w:rsid w:val="00705ECF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663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67013"/>
    <w:rsid w:val="00775A94"/>
    <w:rsid w:val="00776A20"/>
    <w:rsid w:val="007776D4"/>
    <w:rsid w:val="00777A9D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4BE"/>
    <w:rsid w:val="007A4A61"/>
    <w:rsid w:val="007A68D7"/>
    <w:rsid w:val="007A7718"/>
    <w:rsid w:val="007B077C"/>
    <w:rsid w:val="007B0A7A"/>
    <w:rsid w:val="007B0BB2"/>
    <w:rsid w:val="007B1FEA"/>
    <w:rsid w:val="007B2751"/>
    <w:rsid w:val="007B3CA2"/>
    <w:rsid w:val="007B442B"/>
    <w:rsid w:val="007B4EC4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2D02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6252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194"/>
    <w:rsid w:val="00810B41"/>
    <w:rsid w:val="00810CF2"/>
    <w:rsid w:val="00812200"/>
    <w:rsid w:val="00812F55"/>
    <w:rsid w:val="00814594"/>
    <w:rsid w:val="00814632"/>
    <w:rsid w:val="0081468C"/>
    <w:rsid w:val="0081589B"/>
    <w:rsid w:val="008161A2"/>
    <w:rsid w:val="0082084A"/>
    <w:rsid w:val="00823072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1EAB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0BE2"/>
    <w:rsid w:val="0087132E"/>
    <w:rsid w:val="00871426"/>
    <w:rsid w:val="0087283C"/>
    <w:rsid w:val="00873B74"/>
    <w:rsid w:val="00873D59"/>
    <w:rsid w:val="00873EAC"/>
    <w:rsid w:val="00874EF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BC9"/>
    <w:rsid w:val="00883E89"/>
    <w:rsid w:val="00884710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CFF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0B1"/>
    <w:rsid w:val="008F4894"/>
    <w:rsid w:val="008F4941"/>
    <w:rsid w:val="008F5CB3"/>
    <w:rsid w:val="008F616A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1638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27F77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677"/>
    <w:rsid w:val="009558DF"/>
    <w:rsid w:val="0095607B"/>
    <w:rsid w:val="009568F2"/>
    <w:rsid w:val="00956D02"/>
    <w:rsid w:val="00956D74"/>
    <w:rsid w:val="0096051F"/>
    <w:rsid w:val="00961E36"/>
    <w:rsid w:val="0096251F"/>
    <w:rsid w:val="00962FEE"/>
    <w:rsid w:val="00963149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C93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502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123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C74A7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0EB"/>
    <w:rsid w:val="009E428A"/>
    <w:rsid w:val="009E4325"/>
    <w:rsid w:val="009E46E1"/>
    <w:rsid w:val="009E4B69"/>
    <w:rsid w:val="009E55C3"/>
    <w:rsid w:val="009E5795"/>
    <w:rsid w:val="009E5BD7"/>
    <w:rsid w:val="009E613D"/>
    <w:rsid w:val="009E64F7"/>
    <w:rsid w:val="009E777D"/>
    <w:rsid w:val="009E7963"/>
    <w:rsid w:val="009E7CCC"/>
    <w:rsid w:val="009F002D"/>
    <w:rsid w:val="009F0785"/>
    <w:rsid w:val="009F0847"/>
    <w:rsid w:val="009F0C50"/>
    <w:rsid w:val="009F106F"/>
    <w:rsid w:val="009F10BE"/>
    <w:rsid w:val="009F23F8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CE8"/>
    <w:rsid w:val="00A2048A"/>
    <w:rsid w:val="00A204E7"/>
    <w:rsid w:val="00A20A22"/>
    <w:rsid w:val="00A2149D"/>
    <w:rsid w:val="00A23A87"/>
    <w:rsid w:val="00A2448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7C9"/>
    <w:rsid w:val="00A55E7F"/>
    <w:rsid w:val="00A562A3"/>
    <w:rsid w:val="00A5789B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4679"/>
    <w:rsid w:val="00A857AA"/>
    <w:rsid w:val="00A85804"/>
    <w:rsid w:val="00A865F2"/>
    <w:rsid w:val="00A901AD"/>
    <w:rsid w:val="00A90947"/>
    <w:rsid w:val="00A91CD4"/>
    <w:rsid w:val="00A935CC"/>
    <w:rsid w:val="00A940FA"/>
    <w:rsid w:val="00A96036"/>
    <w:rsid w:val="00A971BF"/>
    <w:rsid w:val="00AA1B94"/>
    <w:rsid w:val="00AA1EEE"/>
    <w:rsid w:val="00AA282F"/>
    <w:rsid w:val="00AA38AB"/>
    <w:rsid w:val="00AA3AF7"/>
    <w:rsid w:val="00AA4230"/>
    <w:rsid w:val="00AA43CE"/>
    <w:rsid w:val="00AA4B14"/>
    <w:rsid w:val="00AA5BFD"/>
    <w:rsid w:val="00AA6E96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1C4"/>
    <w:rsid w:val="00AC0392"/>
    <w:rsid w:val="00AC05AF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62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CF0"/>
    <w:rsid w:val="00AF4D47"/>
    <w:rsid w:val="00AF5963"/>
    <w:rsid w:val="00AF683F"/>
    <w:rsid w:val="00AF6B0B"/>
    <w:rsid w:val="00AF7214"/>
    <w:rsid w:val="00B00C1A"/>
    <w:rsid w:val="00B00FFC"/>
    <w:rsid w:val="00B01116"/>
    <w:rsid w:val="00B01220"/>
    <w:rsid w:val="00B01702"/>
    <w:rsid w:val="00B01B4B"/>
    <w:rsid w:val="00B0222E"/>
    <w:rsid w:val="00B03731"/>
    <w:rsid w:val="00B03D9C"/>
    <w:rsid w:val="00B0676F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118"/>
    <w:rsid w:val="00B23E82"/>
    <w:rsid w:val="00B247D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37C80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8B8"/>
    <w:rsid w:val="00B46A76"/>
    <w:rsid w:val="00B47471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417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A5B"/>
    <w:rsid w:val="00B84505"/>
    <w:rsid w:val="00B85A7D"/>
    <w:rsid w:val="00B863D3"/>
    <w:rsid w:val="00B87DE5"/>
    <w:rsid w:val="00B90BE4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225"/>
    <w:rsid w:val="00BA6D26"/>
    <w:rsid w:val="00BB086E"/>
    <w:rsid w:val="00BB2105"/>
    <w:rsid w:val="00BB4AC3"/>
    <w:rsid w:val="00BB5FE0"/>
    <w:rsid w:val="00BB671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0D0"/>
    <w:rsid w:val="00BC4F5C"/>
    <w:rsid w:val="00BC5016"/>
    <w:rsid w:val="00BC5CB0"/>
    <w:rsid w:val="00BC7820"/>
    <w:rsid w:val="00BD0B64"/>
    <w:rsid w:val="00BD0BB8"/>
    <w:rsid w:val="00BD1352"/>
    <w:rsid w:val="00BD1F46"/>
    <w:rsid w:val="00BD33C4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0C0"/>
    <w:rsid w:val="00C0408E"/>
    <w:rsid w:val="00C04AAD"/>
    <w:rsid w:val="00C05A2F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2F88"/>
    <w:rsid w:val="00C243AF"/>
    <w:rsid w:val="00C252A8"/>
    <w:rsid w:val="00C26FEB"/>
    <w:rsid w:val="00C303D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4715B"/>
    <w:rsid w:val="00C5004F"/>
    <w:rsid w:val="00C516FA"/>
    <w:rsid w:val="00C51E61"/>
    <w:rsid w:val="00C53A72"/>
    <w:rsid w:val="00C53F29"/>
    <w:rsid w:val="00C544E5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1DD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39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579"/>
    <w:rsid w:val="00CB3684"/>
    <w:rsid w:val="00CB4A98"/>
    <w:rsid w:val="00CB5A7E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35C1"/>
    <w:rsid w:val="00CF53D8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46E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BBD"/>
    <w:rsid w:val="00D41FA2"/>
    <w:rsid w:val="00D437E5"/>
    <w:rsid w:val="00D447C0"/>
    <w:rsid w:val="00D44C9E"/>
    <w:rsid w:val="00D45924"/>
    <w:rsid w:val="00D45D45"/>
    <w:rsid w:val="00D462C0"/>
    <w:rsid w:val="00D470ED"/>
    <w:rsid w:val="00D473F5"/>
    <w:rsid w:val="00D47A8F"/>
    <w:rsid w:val="00D50305"/>
    <w:rsid w:val="00D509E6"/>
    <w:rsid w:val="00D521B6"/>
    <w:rsid w:val="00D528BC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C97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2F8"/>
    <w:rsid w:val="00D974B3"/>
    <w:rsid w:val="00D976BC"/>
    <w:rsid w:val="00D97B1A"/>
    <w:rsid w:val="00DA1427"/>
    <w:rsid w:val="00DA2030"/>
    <w:rsid w:val="00DA2F7A"/>
    <w:rsid w:val="00DA4D81"/>
    <w:rsid w:val="00DA5893"/>
    <w:rsid w:val="00DA5A03"/>
    <w:rsid w:val="00DB1E9A"/>
    <w:rsid w:val="00DB2DB8"/>
    <w:rsid w:val="00DB2FA8"/>
    <w:rsid w:val="00DB31CB"/>
    <w:rsid w:val="00DB35DA"/>
    <w:rsid w:val="00DB3A8F"/>
    <w:rsid w:val="00DB48D2"/>
    <w:rsid w:val="00DB4A45"/>
    <w:rsid w:val="00DB4A4A"/>
    <w:rsid w:val="00DB50F2"/>
    <w:rsid w:val="00DB51AF"/>
    <w:rsid w:val="00DB523A"/>
    <w:rsid w:val="00DB60EA"/>
    <w:rsid w:val="00DB69A2"/>
    <w:rsid w:val="00DB6BDB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037"/>
    <w:rsid w:val="00DC5FC2"/>
    <w:rsid w:val="00DC6572"/>
    <w:rsid w:val="00DC7793"/>
    <w:rsid w:val="00DC7845"/>
    <w:rsid w:val="00DD1243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E7ACA"/>
    <w:rsid w:val="00DF0609"/>
    <w:rsid w:val="00DF0A2B"/>
    <w:rsid w:val="00DF0A69"/>
    <w:rsid w:val="00DF10F5"/>
    <w:rsid w:val="00DF16FE"/>
    <w:rsid w:val="00DF191A"/>
    <w:rsid w:val="00DF1E3F"/>
    <w:rsid w:val="00DF2C6F"/>
    <w:rsid w:val="00DF2D98"/>
    <w:rsid w:val="00DF2F1F"/>
    <w:rsid w:val="00DF359B"/>
    <w:rsid w:val="00DF440B"/>
    <w:rsid w:val="00DF4FD8"/>
    <w:rsid w:val="00DF6CE6"/>
    <w:rsid w:val="00DF77B7"/>
    <w:rsid w:val="00DF77CB"/>
    <w:rsid w:val="00E00AEC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88E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888"/>
    <w:rsid w:val="00E35E49"/>
    <w:rsid w:val="00E40B06"/>
    <w:rsid w:val="00E41157"/>
    <w:rsid w:val="00E4207D"/>
    <w:rsid w:val="00E4231B"/>
    <w:rsid w:val="00E427EB"/>
    <w:rsid w:val="00E45BB1"/>
    <w:rsid w:val="00E45EB3"/>
    <w:rsid w:val="00E5047E"/>
    <w:rsid w:val="00E50AE6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5693"/>
    <w:rsid w:val="00E65E4B"/>
    <w:rsid w:val="00E65FFD"/>
    <w:rsid w:val="00E67CDC"/>
    <w:rsid w:val="00E67FDE"/>
    <w:rsid w:val="00E70CB2"/>
    <w:rsid w:val="00E716BB"/>
    <w:rsid w:val="00E71948"/>
    <w:rsid w:val="00E7196E"/>
    <w:rsid w:val="00E7197E"/>
    <w:rsid w:val="00E7260F"/>
    <w:rsid w:val="00E72C48"/>
    <w:rsid w:val="00E73E6B"/>
    <w:rsid w:val="00E7431E"/>
    <w:rsid w:val="00E754C8"/>
    <w:rsid w:val="00E7600A"/>
    <w:rsid w:val="00E76346"/>
    <w:rsid w:val="00E767C8"/>
    <w:rsid w:val="00E7728C"/>
    <w:rsid w:val="00E806CC"/>
    <w:rsid w:val="00E816A8"/>
    <w:rsid w:val="00E821BA"/>
    <w:rsid w:val="00E822E8"/>
    <w:rsid w:val="00E82ACF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E1F"/>
    <w:rsid w:val="00EA5F57"/>
    <w:rsid w:val="00EA6CD8"/>
    <w:rsid w:val="00EA70EF"/>
    <w:rsid w:val="00EA7F52"/>
    <w:rsid w:val="00EB0374"/>
    <w:rsid w:val="00EB3E14"/>
    <w:rsid w:val="00EB415A"/>
    <w:rsid w:val="00EB416F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25B1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266F"/>
    <w:rsid w:val="00EE3638"/>
    <w:rsid w:val="00EE36E2"/>
    <w:rsid w:val="00EE3F11"/>
    <w:rsid w:val="00EE5699"/>
    <w:rsid w:val="00EE5979"/>
    <w:rsid w:val="00EE5FBC"/>
    <w:rsid w:val="00EE61D1"/>
    <w:rsid w:val="00EE7B13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3CDB"/>
    <w:rsid w:val="00EF564D"/>
    <w:rsid w:val="00EF58E9"/>
    <w:rsid w:val="00EF66F8"/>
    <w:rsid w:val="00EF69EF"/>
    <w:rsid w:val="00F009F9"/>
    <w:rsid w:val="00F00E79"/>
    <w:rsid w:val="00F02280"/>
    <w:rsid w:val="00F0354F"/>
    <w:rsid w:val="00F03C61"/>
    <w:rsid w:val="00F04D8D"/>
    <w:rsid w:val="00F06203"/>
    <w:rsid w:val="00F0644C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509"/>
    <w:rsid w:val="00F32D23"/>
    <w:rsid w:val="00F33912"/>
    <w:rsid w:val="00F35075"/>
    <w:rsid w:val="00F35711"/>
    <w:rsid w:val="00F36E81"/>
    <w:rsid w:val="00F3791F"/>
    <w:rsid w:val="00F401E8"/>
    <w:rsid w:val="00F407B2"/>
    <w:rsid w:val="00F40EA8"/>
    <w:rsid w:val="00F410C1"/>
    <w:rsid w:val="00F4259D"/>
    <w:rsid w:val="00F426A1"/>
    <w:rsid w:val="00F43A61"/>
    <w:rsid w:val="00F43D3A"/>
    <w:rsid w:val="00F440C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9E6"/>
    <w:rsid w:val="00F61C70"/>
    <w:rsid w:val="00F62750"/>
    <w:rsid w:val="00F62A57"/>
    <w:rsid w:val="00F62E50"/>
    <w:rsid w:val="00F632AA"/>
    <w:rsid w:val="00F64AEA"/>
    <w:rsid w:val="00F656D6"/>
    <w:rsid w:val="00F6570A"/>
    <w:rsid w:val="00F66054"/>
    <w:rsid w:val="00F66A6F"/>
    <w:rsid w:val="00F70177"/>
    <w:rsid w:val="00F70252"/>
    <w:rsid w:val="00F70904"/>
    <w:rsid w:val="00F70D37"/>
    <w:rsid w:val="00F70D4C"/>
    <w:rsid w:val="00F71364"/>
    <w:rsid w:val="00F71D9F"/>
    <w:rsid w:val="00F72B0A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3AC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0D6E"/>
    <w:rsid w:val="00FA1793"/>
    <w:rsid w:val="00FA1C56"/>
    <w:rsid w:val="00FA2B33"/>
    <w:rsid w:val="00FA2DAB"/>
    <w:rsid w:val="00FA30D6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679"/>
    <w:rsid w:val="00FC4EE0"/>
    <w:rsid w:val="00FC57F4"/>
    <w:rsid w:val="00FC6719"/>
    <w:rsid w:val="00FC70AC"/>
    <w:rsid w:val="00FD0E8F"/>
    <w:rsid w:val="00FD102C"/>
    <w:rsid w:val="00FD119C"/>
    <w:rsid w:val="00FD1E21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6EE2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3F6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google.ru/url?sa=t&amp;rct=j&amp;q=&amp;esrc=s&amp;source=web&amp;cd=1&amp;ved=0ahUKEwjQ-sf_5YrWAhUjIpoKHRsxCxMQFggnMAA&amp;url=http%3A%2F%2Fwww.eseti.ru%2F&amp;usg=AFQjCNG47eFEqrzO4QMce6QopUSxqr3uL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docs.cntd.ru/document/901919551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docs.cntd.ru/document/90191955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://docs.cntd.ru/document/90191955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://docs.cntd.ru/document/901919551" TargetMode="Externa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E1D35-AC6B-4A53-BF37-2FD1F4A7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</Pages>
  <Words>6852</Words>
  <Characters>39057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45818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2018-01-31T03:08:00Z</cp:lastPrinted>
  <dcterms:created xsi:type="dcterms:W3CDTF">2018-02-01T02:41:00Z</dcterms:created>
  <dcterms:modified xsi:type="dcterms:W3CDTF">2018-02-01T02:41:00Z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